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528A3" w14:textId="77777777" w:rsidR="00A57B4F" w:rsidRPr="005A5BEF" w:rsidRDefault="00A57B4F" w:rsidP="00A57B4F">
      <w:pPr>
        <w:tabs>
          <w:tab w:val="clear" w:pos="5046"/>
          <w:tab w:val="clear" w:pos="7598"/>
        </w:tabs>
        <w:rPr>
          <w:rFonts w:ascii="Calibri" w:hAnsi="Calibri" w:cs="Calibri"/>
          <w:bCs/>
          <w:i/>
          <w:iCs/>
          <w:color w:val="48715C"/>
          <w:sz w:val="72"/>
          <w:szCs w:val="72"/>
          <w:shd w:val="clear" w:color="auto" w:fill="FFFFFF"/>
        </w:rPr>
      </w:pPr>
      <w:bookmarkStart w:id="0" w:name="_Toc136841987"/>
      <w:bookmarkStart w:id="1" w:name="_Toc136842018"/>
      <w:bookmarkStart w:id="2" w:name="_Toc134693718"/>
      <w:bookmarkStart w:id="3" w:name="_Toc134693869"/>
      <w:bookmarkStart w:id="4" w:name="_Toc134693942"/>
    </w:p>
    <w:p w14:paraId="3BB4B02F" w14:textId="77777777" w:rsidR="00A57B4F" w:rsidRDefault="00A57B4F" w:rsidP="00A57B4F">
      <w:pPr>
        <w:tabs>
          <w:tab w:val="clear" w:pos="5046"/>
          <w:tab w:val="clear" w:pos="7598"/>
        </w:tabs>
        <w:jc w:val="center"/>
        <w:rPr>
          <w:rFonts w:ascii="Calibri" w:hAnsi="Calibri" w:cs="Calibri"/>
          <w:b/>
          <w:bCs/>
          <w:i/>
          <w:iCs/>
          <w:color w:val="48715C"/>
          <w:sz w:val="72"/>
          <w:szCs w:val="72"/>
          <w:shd w:val="clear" w:color="auto" w:fill="FFFFFF"/>
        </w:rPr>
      </w:pPr>
    </w:p>
    <w:p w14:paraId="5B0584A0" w14:textId="3AD5C1A4" w:rsidR="00DF526C" w:rsidRDefault="00DA4E8F" w:rsidP="24D4580D">
      <w:pPr>
        <w:tabs>
          <w:tab w:val="clear" w:pos="5046"/>
          <w:tab w:val="clear" w:pos="7598"/>
        </w:tabs>
        <w:ind w:left="851"/>
        <w:jc w:val="center"/>
        <w:rPr>
          <w:rFonts w:ascii="Calibri" w:hAnsi="Calibri" w:cs="Calibri"/>
          <w:b/>
          <w:bCs/>
          <w:color w:val="48715C" w:themeColor="accent4"/>
          <w:sz w:val="72"/>
          <w:szCs w:val="72"/>
        </w:rPr>
      </w:pPr>
      <w:r>
        <w:rPr>
          <w:rFonts w:ascii="Calibri" w:hAnsi="Calibri" w:cs="Calibri"/>
          <w:b/>
          <w:bCs/>
          <w:color w:val="48715C"/>
          <w:sz w:val="72"/>
          <w:szCs w:val="72"/>
          <w:shd w:val="clear" w:color="auto" w:fill="FFFFFF"/>
        </w:rPr>
        <w:t>Link Kommun</w:t>
      </w:r>
    </w:p>
    <w:p w14:paraId="7BC809E9" w14:textId="434C23C8" w:rsidR="00A57B4F" w:rsidRPr="0085359B" w:rsidRDefault="00A57B4F" w:rsidP="00A57B4F">
      <w:pPr>
        <w:tabs>
          <w:tab w:val="clear" w:pos="5046"/>
          <w:tab w:val="clear" w:pos="7598"/>
        </w:tabs>
        <w:ind w:left="851"/>
        <w:jc w:val="center"/>
        <w:rPr>
          <w:rFonts w:ascii="Calibri" w:hAnsi="Calibri" w:cs="Calibri"/>
          <w:b/>
          <w:bCs/>
          <w:i/>
          <w:iCs/>
          <w:color w:val="48715C"/>
          <w:sz w:val="72"/>
          <w:szCs w:val="72"/>
          <w:shd w:val="clear" w:color="auto" w:fill="FFFFFF"/>
        </w:rPr>
      </w:pPr>
      <w:r w:rsidRPr="004622E0">
        <w:rPr>
          <w:rFonts w:cs="Calibri"/>
          <w:noProof/>
        </w:rPr>
        <w:drawing>
          <wp:anchor distT="0" distB="0" distL="114300" distR="114300" simplePos="0" relativeHeight="251660288" behindDoc="1" locked="0" layoutInCell="1" allowOverlap="1" wp14:anchorId="30BE3F83" wp14:editId="0D9760FB">
            <wp:simplePos x="0" y="0"/>
            <wp:positionH relativeFrom="page">
              <wp:align>center</wp:align>
            </wp:positionH>
            <wp:positionV relativeFrom="paragraph">
              <wp:posOffset>824920</wp:posOffset>
            </wp:positionV>
            <wp:extent cx="5431790" cy="3531235"/>
            <wp:effectExtent l="0" t="0" r="0" b="0"/>
            <wp:wrapTight wrapText="bothSides">
              <wp:wrapPolygon edited="0">
                <wp:start x="0" y="0"/>
                <wp:lineTo x="0" y="21441"/>
                <wp:lineTo x="21514" y="21441"/>
                <wp:lineTo x="21514" y="0"/>
                <wp:lineTo x="0" y="0"/>
              </wp:wrapPolygon>
            </wp:wrapTight>
            <wp:docPr id="5" name="Picture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3F377AAE-AD2E-7AA3-AA99-19C182E17E3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Placeholder 7">
                      <a:extLst>
                        <a:ext uri="{FF2B5EF4-FFF2-40B4-BE49-F238E27FC236}">
                          <a16:creationId xmlns:a16="http://schemas.microsoft.com/office/drawing/2014/main" id="{3F377AAE-AD2E-7AA3-AA99-19C182E17E3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rcRect t="1223" b="1223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12355" w14:textId="77777777" w:rsidR="00A57B4F" w:rsidRDefault="00A57B4F" w:rsidP="00A57B4F">
      <w:pPr>
        <w:tabs>
          <w:tab w:val="clear" w:pos="5046"/>
          <w:tab w:val="clear" w:pos="7598"/>
        </w:tabs>
        <w:jc w:val="center"/>
        <w:rPr>
          <w:rFonts w:ascii="Calibri" w:hAnsi="Calibri" w:cs="Calibri"/>
          <w:b/>
          <w:bCs/>
          <w:i/>
          <w:iCs/>
          <w:color w:val="48715C"/>
          <w:sz w:val="48"/>
          <w:szCs w:val="48"/>
          <w:shd w:val="clear" w:color="auto" w:fill="FFFFFF"/>
        </w:rPr>
      </w:pPr>
    </w:p>
    <w:p w14:paraId="1BE89ACE" w14:textId="1A7AFD49" w:rsidR="004A43E3" w:rsidRPr="00505699" w:rsidRDefault="00623BCB" w:rsidP="24D4580D">
      <w:pPr>
        <w:tabs>
          <w:tab w:val="clear" w:pos="5046"/>
          <w:tab w:val="clear" w:pos="7598"/>
        </w:tabs>
        <w:ind w:left="567"/>
        <w:jc w:val="center"/>
        <w:rPr>
          <w:rFonts w:ascii="Calibri" w:hAnsi="Calibri" w:cs="Calibri"/>
          <w:b/>
          <w:bCs/>
          <w:color w:val="48715C" w:themeColor="accent4"/>
          <w:sz w:val="48"/>
          <w:szCs w:val="48"/>
        </w:rPr>
      </w:pPr>
      <w:r w:rsidRPr="24D4580D">
        <w:rPr>
          <w:rFonts w:ascii="Calibri" w:hAnsi="Calibri" w:cs="Calibri"/>
          <w:b/>
          <w:bCs/>
          <w:color w:val="48715C"/>
          <w:sz w:val="48"/>
          <w:szCs w:val="48"/>
          <w:shd w:val="clear" w:color="auto" w:fill="FFFFFF"/>
        </w:rPr>
        <w:t>Övningsuppgifter</w:t>
      </w:r>
      <w:bookmarkEnd w:id="0"/>
      <w:bookmarkEnd w:id="1"/>
    </w:p>
    <w:p w14:paraId="7A816784" w14:textId="77777777" w:rsidR="004A43E3" w:rsidRPr="00661DCE" w:rsidRDefault="004A43E3" w:rsidP="008601BC">
      <w:pPr>
        <w:tabs>
          <w:tab w:val="clear" w:pos="5046"/>
          <w:tab w:val="clear" w:pos="7598"/>
        </w:tabs>
        <w:spacing w:after="200" w:line="480" w:lineRule="exact"/>
        <w:outlineLvl w:val="0"/>
        <w:rPr>
          <w:rFonts w:ascii="Calibri" w:hAnsi="Calibri"/>
          <w:b/>
          <w:bCs/>
          <w:i/>
          <w:iCs/>
          <w:color w:val="48715C" w:themeColor="accent4"/>
          <w:sz w:val="48"/>
          <w:szCs w:val="48"/>
          <w:shd w:val="clear" w:color="auto" w:fill="FFFFFF"/>
        </w:rPr>
      </w:pPr>
    </w:p>
    <w:p w14:paraId="20CE6AA5" w14:textId="3063F4B2" w:rsidR="00DE1171" w:rsidRDefault="00DE1171">
      <w:pPr>
        <w:tabs>
          <w:tab w:val="clear" w:pos="5046"/>
          <w:tab w:val="clear" w:pos="7598"/>
        </w:tabs>
        <w:rPr>
          <w:rFonts w:ascii="Calibri" w:hAnsi="Calibri"/>
          <w:b/>
          <w:bCs/>
          <w:i/>
          <w:iCs/>
          <w:color w:val="48715C" w:themeColor="accent4"/>
          <w:sz w:val="48"/>
          <w:szCs w:val="48"/>
          <w:shd w:val="clear" w:color="auto" w:fill="FFFFFF"/>
        </w:rPr>
      </w:pPr>
      <w:r>
        <w:rPr>
          <w:rFonts w:ascii="Calibri" w:hAnsi="Calibri"/>
          <w:b/>
          <w:bCs/>
          <w:i/>
          <w:iCs/>
          <w:color w:val="48715C" w:themeColor="accent4"/>
          <w:sz w:val="48"/>
          <w:szCs w:val="48"/>
          <w:shd w:val="clear" w:color="auto" w:fill="FFFFFF"/>
        </w:rPr>
        <w:br w:type="page"/>
      </w:r>
    </w:p>
    <w:p w14:paraId="706EBC45" w14:textId="77777777" w:rsidR="00DE1171" w:rsidRPr="001A4BCB" w:rsidRDefault="24D4580D" w:rsidP="24D4580D">
      <w:pPr>
        <w:pStyle w:val="Rubrikpatientfall"/>
        <w:rPr>
          <w:lang w:val="sv-SE"/>
        </w:rPr>
      </w:pPr>
      <w:bookmarkStart w:id="5" w:name="_Toc152244190"/>
      <w:bookmarkStart w:id="6" w:name="_Toc199339797"/>
      <w:r w:rsidRPr="24D4580D">
        <w:rPr>
          <w:rFonts w:cs="Calibri"/>
          <w:lang w:val="sv-SE"/>
        </w:rPr>
        <w:t>Instruktioner</w:t>
      </w:r>
      <w:bookmarkEnd w:id="5"/>
      <w:bookmarkEnd w:id="6"/>
    </w:p>
    <w:p w14:paraId="633993E8" w14:textId="791E84A9" w:rsidR="00DE1171" w:rsidRPr="001A4BCB" w:rsidRDefault="24D4580D" w:rsidP="00DE1171">
      <w:pPr>
        <w:pStyle w:val="Ingetavstnd"/>
      </w:pPr>
      <w:r>
        <w:t xml:space="preserve">Du ska nu öva på att använda vårdinformationsstödet Cosmic. Du kommer att få genomföra ett antal övningsuppgifter framtagna för flera professioner. Varje uppgift har en steg-för-stegguide som du kan följa. </w:t>
      </w:r>
    </w:p>
    <w:p w14:paraId="32EC1A67" w14:textId="77777777" w:rsidR="00DE1171" w:rsidRPr="001A4BCB" w:rsidRDefault="1C362558" w:rsidP="00DE1171">
      <w:pPr>
        <w:pStyle w:val="Ingetavstnd"/>
      </w:pPr>
      <w:r>
        <w:t> </w:t>
      </w:r>
    </w:p>
    <w:p w14:paraId="26BDA335" w14:textId="6D1C25C8" w:rsidR="00DE1171" w:rsidRPr="001A4BCB" w:rsidRDefault="24D4580D" w:rsidP="00DE1171">
      <w:pPr>
        <w:pStyle w:val="Ingetavstnd"/>
      </w:pPr>
      <w:r>
        <w:t xml:space="preserve">Observera att momenten i övningsuppgifterna och användarrollen inte nödvändigtvis följer ett logiskt flöde för just dig och en verklig patient i ditt arbete. Momenten är utformade för att testa funktioner i systemet. </w:t>
      </w:r>
    </w:p>
    <w:p w14:paraId="542AEE29" w14:textId="77777777" w:rsidR="00DE1171" w:rsidRPr="001A4BCB" w:rsidRDefault="1C362558" w:rsidP="00DE1171">
      <w:pPr>
        <w:pStyle w:val="Ingetavstnd"/>
      </w:pPr>
      <w:r>
        <w:t> </w:t>
      </w:r>
    </w:p>
    <w:p w14:paraId="0DFF86CB" w14:textId="0EDA6CC4" w:rsidR="00DE1171" w:rsidRPr="001A4BCB" w:rsidRDefault="24D4580D" w:rsidP="00DE1171">
      <w:pPr>
        <w:pStyle w:val="Ingetavstnd"/>
        <w:rPr>
          <w:szCs w:val="24"/>
        </w:rPr>
      </w:pPr>
      <w:r>
        <w:t>När du har genomfört alla övningsuppgifter kan du, om tid finns:</w:t>
      </w:r>
    </w:p>
    <w:p w14:paraId="1EE2E2CE" w14:textId="77777777" w:rsidR="00DE1171" w:rsidRPr="001A4BCB" w:rsidRDefault="24D4580D" w:rsidP="001C56C1">
      <w:pPr>
        <w:pStyle w:val="Ingetavstnd"/>
        <w:numPr>
          <w:ilvl w:val="0"/>
          <w:numId w:val="14"/>
        </w:numPr>
        <w:spacing w:line="256" w:lineRule="auto"/>
      </w:pPr>
      <w:r>
        <w:t xml:space="preserve">Försöka att utföra övningsuppgifter en gång till utan steg-för-stegguide </w:t>
      </w:r>
    </w:p>
    <w:p w14:paraId="0123B023" w14:textId="77777777" w:rsidR="00DE1171" w:rsidRPr="001A4BCB" w:rsidRDefault="24D4580D" w:rsidP="24D4580D">
      <w:pPr>
        <w:numPr>
          <w:ilvl w:val="0"/>
          <w:numId w:val="14"/>
        </w:numPr>
        <w:tabs>
          <w:tab w:val="left" w:pos="1304"/>
        </w:tabs>
        <w:spacing w:line="252" w:lineRule="auto"/>
        <w:rPr>
          <w:rFonts w:ascii="Times New Roman" w:hAnsi="Times New Roman"/>
        </w:rPr>
      </w:pPr>
      <w:r w:rsidRPr="24D4580D">
        <w:rPr>
          <w:rFonts w:ascii="Times New Roman" w:hAnsi="Times New Roman"/>
        </w:rPr>
        <w:t xml:space="preserve">Repetera eventuella uppgifter som du upplevde hade en hög svårighetsgrad </w:t>
      </w:r>
    </w:p>
    <w:p w14:paraId="5128E423" w14:textId="77777777" w:rsidR="00DE1171" w:rsidRPr="001A4BCB" w:rsidRDefault="24D4580D" w:rsidP="24D4580D">
      <w:pPr>
        <w:numPr>
          <w:ilvl w:val="0"/>
          <w:numId w:val="14"/>
        </w:numPr>
        <w:tabs>
          <w:tab w:val="left" w:pos="1304"/>
        </w:tabs>
        <w:spacing w:line="252" w:lineRule="auto"/>
        <w:rPr>
          <w:rFonts w:ascii="Times New Roman" w:hAnsi="Times New Roman"/>
        </w:rPr>
      </w:pPr>
      <w:r w:rsidRPr="24D4580D">
        <w:rPr>
          <w:rFonts w:ascii="Times New Roman" w:hAnsi="Times New Roman"/>
        </w:rPr>
        <w:t>Är det något annat du vill testa eller träna på? Använd den tiden du har kvar för att göra detta!</w:t>
      </w:r>
    </w:p>
    <w:p w14:paraId="05AF1BBF" w14:textId="77777777" w:rsidR="004A43E3" w:rsidRPr="00661DCE" w:rsidRDefault="004A43E3" w:rsidP="008601BC">
      <w:pPr>
        <w:tabs>
          <w:tab w:val="clear" w:pos="5046"/>
          <w:tab w:val="clear" w:pos="7598"/>
        </w:tabs>
        <w:spacing w:after="200" w:line="480" w:lineRule="exact"/>
        <w:outlineLvl w:val="0"/>
        <w:rPr>
          <w:rFonts w:ascii="Calibri" w:hAnsi="Calibri"/>
          <w:b/>
          <w:bCs/>
          <w:i/>
          <w:iCs/>
          <w:color w:val="48715C" w:themeColor="accent4"/>
          <w:sz w:val="48"/>
          <w:szCs w:val="48"/>
          <w:shd w:val="clear" w:color="auto" w:fill="FFFFFF"/>
        </w:rPr>
      </w:pPr>
    </w:p>
    <w:sdt>
      <w:sdtPr>
        <w:rPr>
          <w:rFonts w:ascii="Arial" w:eastAsia="Times New Roman" w:hAnsi="Arial" w:cs="Times New Roman"/>
          <w:color w:val="auto"/>
          <w:sz w:val="24"/>
          <w:szCs w:val="20"/>
          <w:lang w:val="sv-SE" w:eastAsia="sv-SE"/>
        </w:rPr>
        <w:id w:val="11319771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E8FBDEA" w14:textId="77777777" w:rsidR="00DE1171" w:rsidRDefault="00DE1171">
          <w:pPr>
            <w:pStyle w:val="Innehllsfrteckningsrubrik"/>
            <w:rPr>
              <w:rFonts w:ascii="Arial" w:eastAsia="Times New Roman" w:hAnsi="Arial" w:cs="Times New Roman"/>
              <w:color w:val="auto"/>
              <w:sz w:val="24"/>
              <w:szCs w:val="20"/>
              <w:lang w:val="sv-SE" w:eastAsia="sv-SE"/>
            </w:rPr>
          </w:pPr>
        </w:p>
        <w:p w14:paraId="7BA9BB7D" w14:textId="77777777" w:rsidR="00DE1171" w:rsidRDefault="00DE1171" w:rsidP="00DE1171">
          <w:r>
            <w:br w:type="page"/>
          </w:r>
        </w:p>
        <w:p w14:paraId="66DBED7F" w14:textId="4B75A78D" w:rsidR="004A43E3" w:rsidRPr="00661DCE" w:rsidRDefault="004A43E3">
          <w:pPr>
            <w:pStyle w:val="Innehllsfrteckningsrubrik"/>
            <w:rPr>
              <w:rFonts w:asciiTheme="minorHAnsi" w:hAnsiTheme="minorHAnsi" w:cstheme="minorHAnsi"/>
              <w:b/>
              <w:i/>
              <w:color w:val="48715C" w:themeColor="accent4"/>
              <w:sz w:val="48"/>
              <w:szCs w:val="48"/>
              <w:lang w:val="sv-SE"/>
            </w:rPr>
          </w:pPr>
          <w:r w:rsidRPr="00661DCE">
            <w:rPr>
              <w:rFonts w:asciiTheme="minorHAnsi" w:hAnsiTheme="minorHAnsi" w:cstheme="minorHAnsi"/>
              <w:b/>
              <w:i/>
              <w:color w:val="48715C" w:themeColor="accent4"/>
              <w:sz w:val="48"/>
              <w:szCs w:val="48"/>
              <w:lang w:val="sv-SE"/>
            </w:rPr>
            <w:t>Innehåll</w:t>
          </w:r>
        </w:p>
        <w:p w14:paraId="4467B34F" w14:textId="280234A8" w:rsidR="00DC49EC" w:rsidRDefault="004A43E3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 w:rsidRPr="00661DCE">
            <w:fldChar w:fldCharType="begin"/>
          </w:r>
          <w:r w:rsidRPr="00661DCE">
            <w:instrText xml:space="preserve"> TOC \o "1-3" \h \z \u </w:instrText>
          </w:r>
          <w:r w:rsidRPr="00661DCE">
            <w:fldChar w:fldCharType="separate"/>
          </w:r>
          <w:hyperlink w:anchor="_Toc199339797" w:history="1">
            <w:r w:rsidR="00DC49EC" w:rsidRPr="00E0283F">
              <w:rPr>
                <w:rStyle w:val="Hyperlnk"/>
                <w:rFonts w:cs="Calibri"/>
                <w:noProof/>
              </w:rPr>
              <w:t>Instruktioner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_Toc199339797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2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5956C480" w14:textId="10AD44E3" w:rsidR="00DC49EC" w:rsidRDefault="003E6CB5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9339798" w:history="1">
            <w:r w:rsidR="00DC49EC" w:rsidRPr="00E0283F">
              <w:rPr>
                <w:rStyle w:val="Hyperlnk"/>
                <w:noProof/>
              </w:rPr>
              <w:t>Link kommun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_Toc199339798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4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70BD446E" w14:textId="04BFEB51" w:rsidR="00DC49EC" w:rsidRDefault="003E6CB5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9339799" w:history="1">
            <w:r w:rsidR="00DC49EC" w:rsidRPr="00E0283F">
              <w:rPr>
                <w:rStyle w:val="Hyperlnk"/>
                <w:noProof/>
              </w:rPr>
              <w:t>Övningsuppgift 1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_Toc199339799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4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27F71950" w14:textId="7379EC48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00" w:history="1">
            <w:r w:rsidR="00DC49EC" w:rsidRPr="00E0283F">
              <w:rPr>
                <w:rStyle w:val="Hyperlnk"/>
                <w:noProof/>
              </w:rPr>
              <w:t>1.1 Logga in i Cosmic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_Toc199339800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4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4D92D486" w14:textId="728586E2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01" w:history="1">
            <w:r w:rsidR="00DC49EC" w:rsidRPr="00E0283F">
              <w:rPr>
                <w:rStyle w:val="Hyperlnk"/>
                <w:noProof/>
              </w:rPr>
              <w:t>1.2 Lägg till genväg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_Toc199339801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4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14EFF6F1" w14:textId="5BA1EDA0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02" w:history="1">
            <w:r w:rsidR="00DC49EC" w:rsidRPr="00E0283F">
              <w:rPr>
                <w:rStyle w:val="Hyperlnk"/>
                <w:noProof/>
              </w:rPr>
              <w:t>1.3 Navigera i Ärendeöversikt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_Toc199339802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5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54E1425B" w14:textId="41D35726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03" w:history="1">
            <w:r w:rsidR="00DC49EC" w:rsidRPr="00E0283F">
              <w:rPr>
                <w:rStyle w:val="Hyperlnk"/>
                <w:noProof/>
              </w:rPr>
              <w:t>1.4 Besvara inskrivningsmeddelande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_Toc199339803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5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60BB8FD9" w14:textId="1C8D82CA" w:rsidR="00DC49EC" w:rsidRDefault="003E6CB5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9339804" w:history="1">
            <w:r w:rsidR="00DC49EC" w:rsidRPr="00E0283F">
              <w:rPr>
                <w:rStyle w:val="Hyperlnk"/>
                <w:noProof/>
              </w:rPr>
              <w:t>Övningsuppgift 2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_Toc199339804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6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168A5C2A" w14:textId="43B97E62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05" w:history="1">
            <w:r w:rsidR="00DC49EC" w:rsidRPr="00E0283F">
              <w:rPr>
                <w:rStyle w:val="Hyperlnk"/>
                <w:noProof/>
              </w:rPr>
              <w:t>2.1 Gör en enhetskoppling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_Toc199339805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6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54FE730D" w14:textId="0A237495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06" w:history="1">
            <w:r w:rsidR="00DC49EC" w:rsidRPr="00E0283F">
              <w:rPr>
                <w:rStyle w:val="Hyperlnk"/>
                <w:noProof/>
              </w:rPr>
              <w:t>2.2 Skapa samordningsärende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_Toc199339806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6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4090919D" w14:textId="33B88250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07" w:history="1">
            <w:r w:rsidR="00DC49EC" w:rsidRPr="00E0283F">
              <w:rPr>
                <w:rStyle w:val="Hyperlnk"/>
                <w:noProof/>
              </w:rPr>
              <w:t>2.3 Lägg till aktör i ärende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_Toc199339807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7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052F105A" w14:textId="29145D71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08" w:history="1">
            <w:r w:rsidR="00DC49EC" w:rsidRPr="00E0283F">
              <w:rPr>
                <w:rStyle w:val="Hyperlnk"/>
                <w:noProof/>
              </w:rPr>
              <w:t>2.4 Skicka generellt meddelande Samordning öppenvård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_Toc199339808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7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7992F7C7" w14:textId="40056929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09" w:history="1">
            <w:r w:rsidR="00DC49EC" w:rsidRPr="00E0283F">
              <w:rPr>
                <w:rStyle w:val="Hyperlnk"/>
                <w:noProof/>
              </w:rPr>
              <w:t>2.5 Skicka generellt meddelande Social situation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_Toc199339809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7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16387825" w14:textId="3A1DFE49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10" w:history="1">
            <w:r w:rsidR="00DC49EC" w:rsidRPr="00E0283F">
              <w:rPr>
                <w:rStyle w:val="Hyperlnk"/>
                <w:noProof/>
              </w:rPr>
              <w:t>2.6 Skicka meddelande Kommunklar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_Toc199339810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7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0F65D7D2" w14:textId="43BF8802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11" w:history="1">
            <w:r w:rsidR="00DC49EC" w:rsidRPr="00E0283F">
              <w:rPr>
                <w:rStyle w:val="Hyperlnk"/>
                <w:noProof/>
              </w:rPr>
              <w:t>2.7 Dokumentera utskrivningsplan, starta en ny plan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_Toc199339811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8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5115457E" w14:textId="3DBB3A31" w:rsidR="00DC49EC" w:rsidRDefault="003E6CB5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9339812" w:history="1">
            <w:r w:rsidR="00DC49EC" w:rsidRPr="00E0283F">
              <w:rPr>
                <w:rStyle w:val="Hyperlnk"/>
                <w:noProof/>
              </w:rPr>
              <w:t>Övningsuppgift 3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_Toc199339812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9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3817C113" w14:textId="58A8EDC5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13" w:history="1">
            <w:r w:rsidR="00DC49EC" w:rsidRPr="00E0283F">
              <w:rPr>
                <w:rStyle w:val="Hyperlnk"/>
                <w:noProof/>
              </w:rPr>
              <w:t>3.1 Skicka kallelse till SIP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_Toc199339813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9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0256C8A1" w14:textId="52C113A6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14" w:history="1">
            <w:r w:rsidR="00DC49EC" w:rsidRPr="00E0283F">
              <w:rPr>
                <w:rStyle w:val="Hyperlnk"/>
                <w:noProof/>
              </w:rPr>
              <w:t>3.2 Besvara kallelse till SIP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_Toc199339814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9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565B69FB" w14:textId="68447022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15" w:history="1">
            <w:r w:rsidR="00DC49EC" w:rsidRPr="00E0283F">
              <w:rPr>
                <w:rStyle w:val="Hyperlnk"/>
                <w:noProof/>
              </w:rPr>
              <w:t>3.3 Dokumentera i SIP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_Toc199339815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9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0BFDA372" w14:textId="1A873899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16" w:history="1">
            <w:r w:rsidR="00DC49EC" w:rsidRPr="00E0283F">
              <w:rPr>
                <w:rStyle w:val="Hyperlnk"/>
                <w:noProof/>
              </w:rPr>
              <w:t>3.4 Skicka kallelse till uppföljning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_Toc199339816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10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1C740E0E" w14:textId="79940AE9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17" w:history="1">
            <w:r w:rsidR="00DC49EC" w:rsidRPr="00E0283F">
              <w:rPr>
                <w:rStyle w:val="Hyperlnk"/>
                <w:noProof/>
              </w:rPr>
              <w:t>3.5 Dokumentera uppföljning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_Toc199339817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10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2B4BE70F" w14:textId="5545AECD" w:rsidR="00DC49EC" w:rsidRDefault="003E6CB5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9339818" w:history="1">
            <w:r w:rsidR="00DC49EC" w:rsidRPr="00E0283F">
              <w:rPr>
                <w:rStyle w:val="Hyperlnk"/>
                <w:noProof/>
              </w:rPr>
              <w:t>Övningsuppgift 4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_Toc199339818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11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19EBF83A" w14:textId="5439E540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19" w:history="1">
            <w:r w:rsidR="00DC49EC" w:rsidRPr="00E0283F">
              <w:rPr>
                <w:rStyle w:val="Hyperlnk"/>
                <w:noProof/>
              </w:rPr>
              <w:t>4.1 Lägg till Akutmottagning som aktör i ärende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_Toc199339819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11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0C9E9161" w14:textId="4A7DA63A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20" w:history="1">
            <w:r w:rsidR="00DC49EC" w:rsidRPr="00E0283F">
              <w:rPr>
                <w:rStyle w:val="Hyperlnk"/>
                <w:noProof/>
              </w:rPr>
              <w:t>4.2 Skicka vårdbegäran till Akutmottagning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_Toc199339820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11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3A3BF494" w14:textId="433E242B" w:rsidR="00DC49EC" w:rsidRDefault="003E6CB5">
          <w:pPr>
            <w:pStyle w:val="Innehll2"/>
            <w:tabs>
              <w:tab w:val="right" w:leader="dot" w:pos="82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9339821" w:history="1">
            <w:r w:rsidR="00DC49EC" w:rsidRPr="00E0283F">
              <w:rPr>
                <w:rStyle w:val="Hyperlnk"/>
                <w:noProof/>
              </w:rPr>
              <w:t>4.3 Avsluta samordningsärende</w:t>
            </w:r>
            <w:r w:rsidR="00DC49EC">
              <w:rPr>
                <w:noProof/>
                <w:webHidden/>
              </w:rPr>
              <w:tab/>
            </w:r>
            <w:r w:rsidR="00DC49EC">
              <w:rPr>
                <w:noProof/>
                <w:webHidden/>
              </w:rPr>
              <w:fldChar w:fldCharType="begin"/>
            </w:r>
            <w:r w:rsidR="00DC49EC">
              <w:rPr>
                <w:noProof/>
                <w:webHidden/>
              </w:rPr>
              <w:instrText xml:space="preserve"> PAGEREF _Toc199339821 \h </w:instrText>
            </w:r>
            <w:r w:rsidR="00DC49EC">
              <w:rPr>
                <w:noProof/>
                <w:webHidden/>
              </w:rPr>
            </w:r>
            <w:r w:rsidR="00DC49EC">
              <w:rPr>
                <w:noProof/>
                <w:webHidden/>
              </w:rPr>
              <w:fldChar w:fldCharType="separate"/>
            </w:r>
            <w:r w:rsidR="00DC49EC">
              <w:rPr>
                <w:noProof/>
                <w:webHidden/>
              </w:rPr>
              <w:t>11</w:t>
            </w:r>
            <w:r w:rsidR="00DC49EC">
              <w:rPr>
                <w:noProof/>
                <w:webHidden/>
              </w:rPr>
              <w:fldChar w:fldCharType="end"/>
            </w:r>
          </w:hyperlink>
        </w:p>
        <w:p w14:paraId="1E331BA6" w14:textId="485A1F18" w:rsidR="004A43E3" w:rsidRPr="00661DCE" w:rsidRDefault="004A43E3">
          <w:r w:rsidRPr="00661DCE">
            <w:rPr>
              <w:b/>
              <w:bCs/>
            </w:rPr>
            <w:fldChar w:fldCharType="end"/>
          </w:r>
        </w:p>
      </w:sdtContent>
    </w:sdt>
    <w:p w14:paraId="12A2D9BA" w14:textId="38BBFF78" w:rsidR="007A4670" w:rsidRDefault="007A4670">
      <w:pPr>
        <w:tabs>
          <w:tab w:val="clear" w:pos="5046"/>
          <w:tab w:val="clear" w:pos="7598"/>
        </w:tabs>
        <w:rPr>
          <w:rFonts w:ascii="Calibri" w:hAnsi="Calibri"/>
          <w:b/>
          <w:bCs/>
          <w:i/>
          <w:iCs/>
          <w:color w:val="48715C" w:themeColor="accent4"/>
          <w:sz w:val="48"/>
          <w:szCs w:val="48"/>
          <w:shd w:val="clear" w:color="auto" w:fill="FFFFFF"/>
        </w:rPr>
      </w:pPr>
    </w:p>
    <w:bookmarkEnd w:id="2"/>
    <w:bookmarkEnd w:id="3"/>
    <w:bookmarkEnd w:id="4"/>
    <w:p w14:paraId="5B4A451B" w14:textId="77777777" w:rsidR="00DF526C" w:rsidRDefault="00DF526C">
      <w:pPr>
        <w:tabs>
          <w:tab w:val="clear" w:pos="5046"/>
          <w:tab w:val="clear" w:pos="7598"/>
        </w:tabs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6E6BBB64" w14:textId="77470D7D" w:rsidR="00F223AD" w:rsidRDefault="24D4580D" w:rsidP="00F223AD">
      <w:pPr>
        <w:pStyle w:val="Rubrik1"/>
      </w:pPr>
      <w:bookmarkStart w:id="7" w:name="_Toc199339798"/>
      <w:r>
        <w:t>Link kommun</w:t>
      </w:r>
      <w:bookmarkEnd w:id="7"/>
    </w:p>
    <w:p w14:paraId="3D71A463" w14:textId="38861102" w:rsidR="00DE1171" w:rsidRDefault="00DE1171" w:rsidP="00DE1171">
      <w:pPr>
        <w:tabs>
          <w:tab w:val="clear" w:pos="5046"/>
          <w:tab w:val="clear" w:pos="7598"/>
        </w:tabs>
        <w:spacing w:after="200" w:line="260" w:lineRule="exact"/>
      </w:pPr>
      <w:bookmarkStart w:id="8" w:name="_Toc131071020"/>
    </w:p>
    <w:p w14:paraId="0A47481B" w14:textId="77777777" w:rsidR="003C30B0" w:rsidRDefault="003C30B0" w:rsidP="00DE1171">
      <w:pPr>
        <w:tabs>
          <w:tab w:val="clear" w:pos="5046"/>
          <w:tab w:val="clear" w:pos="7598"/>
        </w:tabs>
        <w:spacing w:after="200" w:line="260" w:lineRule="exact"/>
      </w:pPr>
    </w:p>
    <w:p w14:paraId="5ABC0F0D" w14:textId="52A2B04F" w:rsidR="00403784" w:rsidRPr="00403784" w:rsidRDefault="24D4580D" w:rsidP="24D4580D">
      <w:pPr>
        <w:pStyle w:val="Rubrikpatientfall"/>
        <w:rPr>
          <w:lang w:val="sv-SE"/>
        </w:rPr>
      </w:pPr>
      <w:bookmarkStart w:id="9" w:name="_Toc136865825"/>
      <w:bookmarkStart w:id="10" w:name="_Toc152244191"/>
      <w:bookmarkStart w:id="11" w:name="_Toc199339799"/>
      <w:r w:rsidRPr="24D4580D">
        <w:rPr>
          <w:lang w:val="sv-SE"/>
        </w:rPr>
        <w:t>Övningsuppgift 1</w:t>
      </w:r>
      <w:bookmarkEnd w:id="9"/>
      <w:bookmarkEnd w:id="10"/>
      <w:bookmarkEnd w:id="11"/>
    </w:p>
    <w:p w14:paraId="385D8A2C" w14:textId="77777777" w:rsidR="00E0788B" w:rsidRDefault="00E0788B" w:rsidP="00835D25">
      <w:pPr>
        <w:pStyle w:val="Rubrikvningsuppgift"/>
        <w:rPr>
          <w:lang w:val="sv-SE"/>
        </w:rPr>
      </w:pPr>
      <w:bookmarkStart w:id="12" w:name="_Toc136853797"/>
      <w:bookmarkStart w:id="13" w:name="_Toc136865826"/>
      <w:bookmarkStart w:id="14" w:name="_Toc152244192"/>
    </w:p>
    <w:p w14:paraId="48676F89" w14:textId="5691F47F" w:rsidR="00835D25" w:rsidRPr="001A4BCB" w:rsidRDefault="24D4580D" w:rsidP="24D4580D">
      <w:pPr>
        <w:pStyle w:val="Rubrikvningsuppgift"/>
        <w:rPr>
          <w:lang w:val="sv-SE"/>
        </w:rPr>
      </w:pPr>
      <w:bookmarkStart w:id="15" w:name="_Toc199339800"/>
      <w:r w:rsidRPr="24D4580D">
        <w:rPr>
          <w:lang w:val="sv-SE"/>
        </w:rPr>
        <w:t>1.1 Logga in i Cosmic</w:t>
      </w:r>
      <w:bookmarkEnd w:id="15"/>
    </w:p>
    <w:bookmarkEnd w:id="12"/>
    <w:bookmarkEnd w:id="13"/>
    <w:bookmarkEnd w:id="14"/>
    <w:p w14:paraId="0C5FED01" w14:textId="1FEF9BC1" w:rsidR="00DE1171" w:rsidRPr="00DE57D9" w:rsidRDefault="1C362558" w:rsidP="000D5A55">
      <w:pPr>
        <w:pStyle w:val="NormalIndented"/>
      </w:pPr>
      <w:r>
        <w:t xml:space="preserve">Arbetsenhet: </w:t>
      </w:r>
      <w:r w:rsidRPr="1C362558">
        <w:rPr>
          <w:i/>
          <w:iCs/>
        </w:rPr>
        <w:t>Biståndsenhet 1</w:t>
      </w:r>
      <w:r w:rsidR="00C7527D">
        <w:t xml:space="preserve"> | Användarroll: Kommunal sjuksköterska</w:t>
      </w:r>
      <w:r w:rsidRPr="1C362558">
        <w:rPr>
          <w:i/>
          <w:iCs/>
        </w:rPr>
        <w:t xml:space="preserve"> </w:t>
      </w:r>
      <w:r>
        <w:t>|</w:t>
      </w:r>
    </w:p>
    <w:p w14:paraId="57548BB9" w14:textId="77777777" w:rsidR="00DE1171" w:rsidRPr="001A4BCB" w:rsidRDefault="00DE1171" w:rsidP="1C362558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24D4580D">
        <w:rPr>
          <w:rFonts w:ascii="Times New Roman" w:hAnsi="Times New Roman"/>
          <w:color w:val="000000"/>
        </w:rPr>
        <w:t>Steg</w:t>
      </w:r>
      <w:r w:rsidRPr="001A4BCB">
        <w:rPr>
          <w:rFonts w:ascii="Times New Roman" w:hAnsi="Times New Roman"/>
          <w:color w:val="000000"/>
          <w:szCs w:val="24"/>
        </w:rPr>
        <w:tab/>
      </w:r>
      <w:r w:rsidRPr="24D4580D">
        <w:rPr>
          <w:rFonts w:ascii="Times New Roman" w:hAnsi="Times New Roman"/>
          <w:color w:val="000000"/>
        </w:rPr>
        <w:t>Åtgärd</w:t>
      </w:r>
    </w:p>
    <w:p w14:paraId="61810EBF" w14:textId="74E1EB10" w:rsidR="00DE1171" w:rsidRPr="001A4BCB" w:rsidRDefault="24D4580D" w:rsidP="24D4580D">
      <w:pPr>
        <w:numPr>
          <w:ilvl w:val="0"/>
          <w:numId w:val="6"/>
        </w:numPr>
        <w:tabs>
          <w:tab w:val="clear" w:pos="5046"/>
          <w:tab w:val="clear" w:pos="7598"/>
        </w:tabs>
        <w:spacing w:before="60" w:after="60"/>
        <w:rPr>
          <w:rFonts w:ascii="Times New Roman" w:hAnsi="Times New Roman" w:cs="Calibri"/>
          <w:color w:val="000000"/>
        </w:rPr>
      </w:pPr>
      <w:r w:rsidRPr="24D4580D">
        <w:rPr>
          <w:rFonts w:ascii="Times New Roman" w:hAnsi="Times New Roman" w:cs="Calibri"/>
          <w:color w:val="000000"/>
        </w:rPr>
        <w:t>Öppna Cosmic utbildningsmiljö</w:t>
      </w:r>
    </w:p>
    <w:p w14:paraId="2F1FADB9" w14:textId="7D8FABAA" w:rsidR="00DE1171" w:rsidRPr="001A4BCB" w:rsidRDefault="24D4580D" w:rsidP="24D4580D">
      <w:pPr>
        <w:numPr>
          <w:ilvl w:val="0"/>
          <w:numId w:val="6"/>
        </w:numPr>
        <w:tabs>
          <w:tab w:val="clear" w:pos="5046"/>
          <w:tab w:val="clear" w:pos="7598"/>
        </w:tabs>
        <w:spacing w:before="60" w:after="60"/>
        <w:rPr>
          <w:rFonts w:ascii="Times New Roman" w:hAnsi="Times New Roman" w:cs="Calibri"/>
          <w:color w:val="000000"/>
        </w:rPr>
      </w:pPr>
      <w:r w:rsidRPr="24D4580D">
        <w:rPr>
          <w:rFonts w:ascii="Times New Roman" w:hAnsi="Times New Roman" w:cs="Calibri"/>
          <w:color w:val="000000"/>
        </w:rPr>
        <w:t>Välj att logga in med tilldelat användarnamn och lösenord</w:t>
      </w:r>
    </w:p>
    <w:p w14:paraId="6D58611B" w14:textId="5CAD36AE" w:rsidR="00DE1171" w:rsidRPr="001A4BCB" w:rsidRDefault="24D4580D" w:rsidP="24D4580D">
      <w:pPr>
        <w:numPr>
          <w:ilvl w:val="0"/>
          <w:numId w:val="6"/>
        </w:numPr>
        <w:tabs>
          <w:tab w:val="clear" w:pos="5046"/>
          <w:tab w:val="clear" w:pos="7598"/>
        </w:tabs>
        <w:spacing w:before="60" w:after="60"/>
        <w:rPr>
          <w:rFonts w:ascii="Times New Roman" w:hAnsi="Times New Roman" w:cs="Calibri"/>
          <w:color w:val="000000"/>
        </w:rPr>
      </w:pPr>
      <w:r w:rsidRPr="24D4580D">
        <w:rPr>
          <w:rFonts w:ascii="Times New Roman" w:hAnsi="Times New Roman" w:cs="Calibri"/>
          <w:color w:val="000000"/>
        </w:rPr>
        <w:t xml:space="preserve">Klicka på </w:t>
      </w:r>
      <w:r w:rsidRPr="24D4580D">
        <w:rPr>
          <w:rFonts w:ascii="Times New Roman" w:hAnsi="Times New Roman" w:cs="Calibri"/>
          <w:b/>
          <w:bCs/>
          <w:color w:val="000000"/>
        </w:rPr>
        <w:t>Logga in</w:t>
      </w:r>
    </w:p>
    <w:p w14:paraId="72922CE9" w14:textId="4F6FB37B" w:rsidR="00DE1171" w:rsidRPr="001A4BCB" w:rsidRDefault="24D4580D" w:rsidP="24D4580D">
      <w:pPr>
        <w:numPr>
          <w:ilvl w:val="0"/>
          <w:numId w:val="6"/>
        </w:numPr>
        <w:tabs>
          <w:tab w:val="clear" w:pos="5046"/>
          <w:tab w:val="clear" w:pos="7598"/>
        </w:tabs>
        <w:spacing w:before="60" w:after="60"/>
        <w:rPr>
          <w:rFonts w:ascii="Times New Roman" w:hAnsi="Times New Roman" w:cs="Calibri"/>
          <w:color w:val="000000"/>
        </w:rPr>
      </w:pPr>
      <w:r w:rsidRPr="24D4580D">
        <w:rPr>
          <w:rFonts w:ascii="Times New Roman" w:hAnsi="Times New Roman" w:cs="Calibri"/>
          <w:color w:val="000000"/>
        </w:rPr>
        <w:t>Välj tilldelad användarroll och tilldelad arbetsenhet</w:t>
      </w:r>
    </w:p>
    <w:p w14:paraId="3B8EC2FE" w14:textId="517AD180" w:rsidR="00DE1171" w:rsidRPr="001C56C1" w:rsidRDefault="24D4580D" w:rsidP="24D4580D">
      <w:pPr>
        <w:numPr>
          <w:ilvl w:val="0"/>
          <w:numId w:val="6"/>
        </w:numPr>
        <w:tabs>
          <w:tab w:val="clear" w:pos="5046"/>
          <w:tab w:val="clear" w:pos="7598"/>
        </w:tabs>
        <w:spacing w:before="60" w:after="60"/>
        <w:rPr>
          <w:rFonts w:ascii="Times New Roman" w:hAnsi="Times New Roman" w:cs="Calibri"/>
          <w:color w:val="000000"/>
        </w:rPr>
      </w:pPr>
      <w:r w:rsidRPr="24D4580D">
        <w:rPr>
          <w:rFonts w:ascii="Times New Roman" w:hAnsi="Times New Roman" w:cs="Calibri"/>
          <w:color w:val="000000"/>
        </w:rPr>
        <w:t xml:space="preserve">Klicka på </w:t>
      </w:r>
      <w:r w:rsidRPr="24D4580D">
        <w:rPr>
          <w:rFonts w:ascii="Times New Roman" w:hAnsi="Times New Roman" w:cs="Calibri"/>
          <w:b/>
          <w:bCs/>
          <w:color w:val="000000"/>
        </w:rPr>
        <w:t>OK</w:t>
      </w:r>
    </w:p>
    <w:p w14:paraId="6C7BB1D6" w14:textId="77777777" w:rsidR="00477259" w:rsidRDefault="00477259" w:rsidP="00477259">
      <w:pPr>
        <w:pStyle w:val="NrList1"/>
        <w:tabs>
          <w:tab w:val="clear" w:pos="1588"/>
        </w:tabs>
        <w:spacing w:after="0"/>
        <w:ind w:left="0" w:firstLine="0"/>
        <w:rPr>
          <w:rFonts w:ascii="Times New Roman" w:hAnsi="Times New Roman"/>
          <w:szCs w:val="22"/>
          <w:shd w:val="clear" w:color="auto" w:fill="FFFFFF"/>
        </w:rPr>
      </w:pPr>
    </w:p>
    <w:p w14:paraId="3BEC87AB" w14:textId="5F78CB54" w:rsidR="00D63844" w:rsidRDefault="00D63844" w:rsidP="1C362558">
      <w:pPr>
        <w:pStyle w:val="NrList1"/>
        <w:tabs>
          <w:tab w:val="clear" w:pos="1588"/>
        </w:tabs>
        <w:spacing w:before="0"/>
        <w:ind w:left="0" w:firstLine="0"/>
        <w:rPr>
          <w:rFonts w:ascii="Times New Roman" w:hAnsi="Times New Roman"/>
        </w:rPr>
      </w:pPr>
      <w:r w:rsidRPr="24D4580D">
        <w:rPr>
          <w:rFonts w:ascii="Times New Roman" w:hAnsi="Times New Roman"/>
          <w:shd w:val="clear" w:color="auto" w:fill="FFFFFF"/>
        </w:rPr>
        <w:t xml:space="preserve">Skapa genväg till </w:t>
      </w:r>
      <w:r w:rsidR="00496CB7" w:rsidRPr="24D4580D">
        <w:rPr>
          <w:rFonts w:ascii="Times New Roman" w:hAnsi="Times New Roman"/>
          <w:shd w:val="clear" w:color="auto" w:fill="FFFFFF"/>
        </w:rPr>
        <w:t>Ärendeöversikt</w:t>
      </w:r>
      <w:r w:rsidRPr="24D4580D">
        <w:rPr>
          <w:rFonts w:ascii="Times New Roman" w:hAnsi="Times New Roman"/>
          <w:shd w:val="clear" w:color="auto" w:fill="FFFFFF"/>
        </w:rPr>
        <w:t xml:space="preserve"> och patientkort</w:t>
      </w:r>
    </w:p>
    <w:p w14:paraId="2261EC94" w14:textId="173B15B9" w:rsidR="00D63844" w:rsidRPr="001A4BCB" w:rsidRDefault="24D4580D" w:rsidP="24D4580D">
      <w:pPr>
        <w:pStyle w:val="Rubrikvningsuppgift"/>
        <w:rPr>
          <w:lang w:val="sv-SE"/>
        </w:rPr>
      </w:pPr>
      <w:bookmarkStart w:id="16" w:name="_Toc199339801"/>
      <w:bookmarkStart w:id="17" w:name="_Toc136853799"/>
      <w:bookmarkStart w:id="18" w:name="_Toc136865828"/>
      <w:bookmarkStart w:id="19" w:name="_Toc152244194"/>
      <w:r w:rsidRPr="24D4580D">
        <w:rPr>
          <w:lang w:val="sv-SE"/>
        </w:rPr>
        <w:t>1.2 Lägg till genväg</w:t>
      </w:r>
      <w:bookmarkEnd w:id="16"/>
      <w:r w:rsidRPr="24D4580D">
        <w:rPr>
          <w:lang w:val="sv-SE"/>
        </w:rPr>
        <w:t xml:space="preserve"> </w:t>
      </w:r>
      <w:bookmarkEnd w:id="17"/>
      <w:bookmarkEnd w:id="18"/>
      <w:bookmarkEnd w:id="19"/>
    </w:p>
    <w:p w14:paraId="21BDB30C" w14:textId="77777777" w:rsidR="00D63844" w:rsidRPr="001A4BCB" w:rsidRDefault="00D63844" w:rsidP="1C362558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24D4580D">
        <w:rPr>
          <w:rFonts w:ascii="Times New Roman" w:hAnsi="Times New Roman"/>
          <w:color w:val="000000"/>
        </w:rPr>
        <w:t>Steg</w:t>
      </w:r>
      <w:r w:rsidRPr="001A4BCB">
        <w:rPr>
          <w:rFonts w:ascii="Times New Roman" w:hAnsi="Times New Roman"/>
          <w:color w:val="000000"/>
          <w:szCs w:val="24"/>
        </w:rPr>
        <w:tab/>
      </w:r>
      <w:r w:rsidRPr="24D4580D">
        <w:rPr>
          <w:rFonts w:ascii="Times New Roman" w:hAnsi="Times New Roman"/>
          <w:color w:val="000000"/>
        </w:rPr>
        <w:t>Åtgärd</w:t>
      </w:r>
    </w:p>
    <w:p w14:paraId="058A9F91" w14:textId="72572A4D" w:rsidR="00D63844" w:rsidRPr="001A4BCB" w:rsidRDefault="24D4580D" w:rsidP="00F90655">
      <w:pPr>
        <w:pStyle w:val="Listor"/>
        <w:numPr>
          <w:ilvl w:val="0"/>
          <w:numId w:val="20"/>
        </w:numPr>
      </w:pPr>
      <w:r>
        <w:t xml:space="preserve">Klicka på </w:t>
      </w:r>
      <w:r w:rsidRPr="24D4580D">
        <w:rPr>
          <w:b/>
          <w:bCs/>
        </w:rPr>
        <w:t>Meny</w:t>
      </w:r>
    </w:p>
    <w:p w14:paraId="321826BD" w14:textId="46C9FF8A" w:rsidR="00D63844" w:rsidRPr="001A4BCB" w:rsidRDefault="24D4580D" w:rsidP="24D4580D">
      <w:pPr>
        <w:numPr>
          <w:ilvl w:val="0"/>
          <w:numId w:val="20"/>
        </w:numPr>
        <w:tabs>
          <w:tab w:val="clear" w:pos="5046"/>
          <w:tab w:val="clear" w:pos="7598"/>
        </w:tabs>
        <w:spacing w:before="60" w:after="60"/>
        <w:rPr>
          <w:rFonts w:ascii="Times New Roman" w:hAnsi="Times New Roman" w:cs="Calibri"/>
          <w:color w:val="000000"/>
        </w:rPr>
      </w:pPr>
      <w:r w:rsidRPr="24D4580D">
        <w:rPr>
          <w:rFonts w:ascii="Times New Roman" w:hAnsi="Times New Roman" w:cs="Calibri"/>
          <w:color w:val="000000"/>
        </w:rPr>
        <w:t xml:space="preserve">I </w:t>
      </w:r>
      <w:r w:rsidRPr="24D4580D">
        <w:rPr>
          <w:rFonts w:ascii="Times New Roman" w:hAnsi="Times New Roman" w:cs="Calibri"/>
          <w:b/>
          <w:bCs/>
          <w:color w:val="000000"/>
        </w:rPr>
        <w:t>fritextfältet</w:t>
      </w:r>
      <w:r w:rsidRPr="24D4580D">
        <w:rPr>
          <w:rFonts w:ascii="Times New Roman" w:hAnsi="Times New Roman" w:cs="Calibri"/>
          <w:color w:val="000000"/>
        </w:rPr>
        <w:t xml:space="preserve"> ange namnet på den genväg du önskar. Menyn filtreras</w:t>
      </w:r>
    </w:p>
    <w:p w14:paraId="6392E8D0" w14:textId="0BA1AAB7" w:rsidR="00D63844" w:rsidRPr="001A4BCB" w:rsidRDefault="24D4580D" w:rsidP="24D4580D">
      <w:pPr>
        <w:numPr>
          <w:ilvl w:val="0"/>
          <w:numId w:val="20"/>
        </w:numPr>
        <w:tabs>
          <w:tab w:val="clear" w:pos="5046"/>
          <w:tab w:val="clear" w:pos="7598"/>
        </w:tabs>
        <w:spacing w:before="60" w:after="60"/>
        <w:rPr>
          <w:rFonts w:ascii="Times New Roman" w:hAnsi="Times New Roman" w:cs="Calibri"/>
          <w:color w:val="000000"/>
        </w:rPr>
      </w:pPr>
      <w:r w:rsidRPr="24D4580D">
        <w:rPr>
          <w:rFonts w:ascii="Times New Roman" w:hAnsi="Times New Roman" w:cs="Calibri"/>
          <w:color w:val="000000"/>
        </w:rPr>
        <w:t>Håll pekaren över menyvalet och klicka på den grå stjärnan till vänster om menyvalet. Stjärnan blir gul och genvägen läggs till</w:t>
      </w:r>
    </w:p>
    <w:p w14:paraId="195EBA47" w14:textId="72D1B7C2" w:rsidR="00D63844" w:rsidRDefault="24D4580D" w:rsidP="24D4580D">
      <w:pPr>
        <w:numPr>
          <w:ilvl w:val="0"/>
          <w:numId w:val="20"/>
        </w:numPr>
        <w:tabs>
          <w:tab w:val="clear" w:pos="5046"/>
          <w:tab w:val="clear" w:pos="7598"/>
        </w:tabs>
        <w:spacing w:before="60" w:after="60"/>
        <w:rPr>
          <w:rFonts w:ascii="Times New Roman" w:hAnsi="Times New Roman" w:cs="Calibri"/>
          <w:color w:val="000000"/>
        </w:rPr>
      </w:pPr>
      <w:r w:rsidRPr="24D4580D">
        <w:rPr>
          <w:rFonts w:ascii="Times New Roman" w:hAnsi="Times New Roman" w:cs="Calibri"/>
          <w:color w:val="000000"/>
        </w:rPr>
        <w:t>Lägg till följande genvägar:</w:t>
      </w:r>
    </w:p>
    <w:p w14:paraId="551C46F6" w14:textId="243C9CE7" w:rsidR="00D63844" w:rsidRPr="001A4BCB" w:rsidRDefault="24D4580D" w:rsidP="001C56C1">
      <w:pPr>
        <w:pStyle w:val="Listor"/>
        <w:numPr>
          <w:ilvl w:val="0"/>
          <w:numId w:val="16"/>
        </w:numPr>
      </w:pPr>
      <w:r>
        <w:t>Ärendeöversikt</w:t>
      </w:r>
    </w:p>
    <w:p w14:paraId="6656C95F" w14:textId="4229A370" w:rsidR="00D63844" w:rsidRPr="006D027F" w:rsidRDefault="1C362558" w:rsidP="1C362558">
      <w:pPr>
        <w:pStyle w:val="Listor"/>
        <w:numPr>
          <w:ilvl w:val="0"/>
          <w:numId w:val="16"/>
        </w:numPr>
        <w:ind w:right="-1844"/>
        <w:rPr>
          <w:color w:val="auto"/>
        </w:rPr>
      </w:pPr>
      <w:r w:rsidRPr="1C362558">
        <w:rPr>
          <w:color w:val="auto"/>
        </w:rPr>
        <w:t xml:space="preserve">Patientkort </w:t>
      </w:r>
      <w:r w:rsidRPr="1C362558">
        <w:rPr>
          <w:i/>
          <w:iCs/>
          <w:color w:val="auto"/>
        </w:rPr>
        <w:t>(obs! Fungerar ej i utbildningsmiljön.)</w:t>
      </w:r>
    </w:p>
    <w:p w14:paraId="61360A33" w14:textId="24B7BAA0" w:rsidR="00E0788B" w:rsidRDefault="00E0788B">
      <w:pPr>
        <w:tabs>
          <w:tab w:val="clear" w:pos="5046"/>
          <w:tab w:val="clear" w:pos="7598"/>
        </w:tabs>
        <w:rPr>
          <w:rFonts w:ascii="Times New Roman" w:hAnsi="Times New Roman"/>
          <w:color w:val="000000"/>
          <w:szCs w:val="22"/>
          <w:shd w:val="clear" w:color="auto" w:fill="FFFFFF"/>
        </w:rPr>
      </w:pPr>
    </w:p>
    <w:p w14:paraId="1A8FC33B" w14:textId="77777777" w:rsidR="00C7527D" w:rsidRDefault="00C7527D" w:rsidP="24D4580D">
      <w:pPr>
        <w:pStyle w:val="Text"/>
        <w:ind w:right="-1135"/>
        <w:rPr>
          <w:lang w:val="sv-SE"/>
        </w:rPr>
      </w:pPr>
    </w:p>
    <w:p w14:paraId="6FB7461B" w14:textId="77777777" w:rsidR="00C7527D" w:rsidRDefault="00C7527D" w:rsidP="24D4580D">
      <w:pPr>
        <w:pStyle w:val="Text"/>
        <w:ind w:right="-1135"/>
        <w:rPr>
          <w:lang w:val="sv-SE"/>
        </w:rPr>
      </w:pPr>
    </w:p>
    <w:p w14:paraId="5AD9D80E" w14:textId="77777777" w:rsidR="00C7527D" w:rsidRDefault="00C7527D" w:rsidP="24D4580D">
      <w:pPr>
        <w:pStyle w:val="Text"/>
        <w:ind w:right="-1135"/>
        <w:rPr>
          <w:lang w:val="sv-SE"/>
        </w:rPr>
      </w:pPr>
    </w:p>
    <w:p w14:paraId="02649AEE" w14:textId="77777777" w:rsidR="00C7527D" w:rsidRDefault="00C7527D" w:rsidP="24D4580D">
      <w:pPr>
        <w:pStyle w:val="Text"/>
        <w:ind w:right="-1135"/>
        <w:rPr>
          <w:lang w:val="sv-SE"/>
        </w:rPr>
      </w:pPr>
    </w:p>
    <w:p w14:paraId="433BE5D2" w14:textId="77777777" w:rsidR="00C7527D" w:rsidRDefault="00C7527D" w:rsidP="24D4580D">
      <w:pPr>
        <w:pStyle w:val="Text"/>
        <w:ind w:right="-1135"/>
        <w:rPr>
          <w:lang w:val="sv-SE"/>
        </w:rPr>
      </w:pPr>
    </w:p>
    <w:p w14:paraId="08C8555D" w14:textId="77777777" w:rsidR="00C7527D" w:rsidRDefault="00C7527D" w:rsidP="24D4580D">
      <w:pPr>
        <w:pStyle w:val="Text"/>
        <w:ind w:right="-1135"/>
        <w:rPr>
          <w:lang w:val="sv-SE"/>
        </w:rPr>
      </w:pPr>
    </w:p>
    <w:p w14:paraId="27B80EDE" w14:textId="61335171" w:rsidR="00E0788B" w:rsidRPr="00E0788B" w:rsidRDefault="24D4580D" w:rsidP="24D4580D">
      <w:pPr>
        <w:pStyle w:val="Text"/>
        <w:ind w:right="-1135"/>
        <w:rPr>
          <w:lang w:val="sv-SE"/>
        </w:rPr>
      </w:pPr>
      <w:r w:rsidRPr="24D4580D">
        <w:rPr>
          <w:lang w:val="sv-SE"/>
        </w:rPr>
        <w:t>När du loggat in börjar du arbetsdagen med att få en överblick med hjälp av Ärendeöversikten</w:t>
      </w:r>
    </w:p>
    <w:p w14:paraId="0443BCB0" w14:textId="1FAC1541" w:rsidR="001C56C1" w:rsidRPr="001A4BCB" w:rsidRDefault="24D4580D" w:rsidP="24D4580D">
      <w:pPr>
        <w:pStyle w:val="Rubrikvningsuppgift"/>
        <w:rPr>
          <w:lang w:val="sv-SE"/>
        </w:rPr>
      </w:pPr>
      <w:bookmarkStart w:id="20" w:name="_Toc199339802"/>
      <w:r w:rsidRPr="24D4580D">
        <w:rPr>
          <w:lang w:val="sv-SE"/>
        </w:rPr>
        <w:t>1.3 Navigera i Ärendeöversikt</w:t>
      </w:r>
      <w:bookmarkEnd w:id="20"/>
    </w:p>
    <w:p w14:paraId="35AA5287" w14:textId="77777777" w:rsidR="001C56C1" w:rsidRPr="00457A23" w:rsidRDefault="001C56C1" w:rsidP="1C362558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24D4580D">
        <w:rPr>
          <w:rFonts w:ascii="Times New Roman" w:hAnsi="Times New Roman"/>
          <w:color w:val="000000"/>
        </w:rPr>
        <w:t>Steg</w:t>
      </w:r>
      <w:r w:rsidRPr="00457A23">
        <w:rPr>
          <w:rFonts w:ascii="Times New Roman" w:hAnsi="Times New Roman"/>
          <w:color w:val="000000"/>
          <w:szCs w:val="24"/>
        </w:rPr>
        <w:tab/>
      </w:r>
      <w:r w:rsidRPr="24D4580D">
        <w:rPr>
          <w:rFonts w:ascii="Times New Roman" w:hAnsi="Times New Roman"/>
          <w:color w:val="000000"/>
        </w:rPr>
        <w:t>Åtgärd</w:t>
      </w:r>
    </w:p>
    <w:p w14:paraId="3AC24000" w14:textId="391D6077" w:rsidR="00E0788B" w:rsidRPr="00E0788B" w:rsidRDefault="24D4580D" w:rsidP="24D4580D">
      <w:pPr>
        <w:pStyle w:val="Listor"/>
        <w:numPr>
          <w:ilvl w:val="0"/>
          <w:numId w:val="17"/>
        </w:numPr>
        <w:rPr>
          <w:sz w:val="22"/>
          <w:szCs w:val="22"/>
        </w:rPr>
      </w:pPr>
      <w:r>
        <w:t xml:space="preserve">Öppna menyval </w:t>
      </w:r>
      <w:r w:rsidRPr="24D4580D">
        <w:rPr>
          <w:b/>
          <w:bCs/>
        </w:rPr>
        <w:t>Ärendeöversikt</w:t>
      </w:r>
      <w:r>
        <w:t>. Här får du snabbt en överblick över varje individs ärende.</w:t>
      </w:r>
    </w:p>
    <w:p w14:paraId="0B28A832" w14:textId="2C5AE1DF" w:rsidR="00E0788B" w:rsidRPr="00E0788B" w:rsidRDefault="24D4580D" w:rsidP="24D4580D">
      <w:pPr>
        <w:pStyle w:val="Listor"/>
        <w:numPr>
          <w:ilvl w:val="0"/>
          <w:numId w:val="17"/>
        </w:numPr>
        <w:rPr>
          <w:sz w:val="22"/>
          <w:szCs w:val="22"/>
        </w:rPr>
      </w:pPr>
      <w:r>
        <w:t xml:space="preserve">Notera att det finns flera kolumner som delger olika information, så som </w:t>
      </w:r>
      <w:r w:rsidRPr="24D4580D">
        <w:rPr>
          <w:i/>
          <w:iCs/>
        </w:rPr>
        <w:t xml:space="preserve">Samtycke, Personnummer, Namn, Senaste meddelande, </w:t>
      </w:r>
      <w:proofErr w:type="gramStart"/>
      <w:r>
        <w:t>etc.</w:t>
      </w:r>
      <w:proofErr w:type="gramEnd"/>
      <w:r>
        <w:t xml:space="preserve"> På så vis ger </w:t>
      </w:r>
      <w:r w:rsidRPr="24D4580D">
        <w:rPr>
          <w:b/>
          <w:bCs/>
        </w:rPr>
        <w:t>Ärendeöversikten</w:t>
      </w:r>
      <w:r>
        <w:t xml:space="preserve"> en överskådlig information om enhetens samordningsärenden.</w:t>
      </w:r>
    </w:p>
    <w:p w14:paraId="75AC1FD5" w14:textId="18442044" w:rsidR="00E0788B" w:rsidRPr="00D168EB" w:rsidRDefault="24D4580D" w:rsidP="24D4580D">
      <w:pPr>
        <w:pStyle w:val="Listor"/>
        <w:numPr>
          <w:ilvl w:val="0"/>
          <w:numId w:val="17"/>
        </w:numPr>
        <w:rPr>
          <w:sz w:val="22"/>
          <w:szCs w:val="22"/>
        </w:rPr>
      </w:pPr>
      <w:r>
        <w:t xml:space="preserve">Genom att klicka på kolumnrubrikerna så kan du temporärt sortera listan, </w:t>
      </w:r>
      <w:proofErr w:type="gramStart"/>
      <w:r>
        <w:t>t.ex.</w:t>
      </w:r>
      <w:proofErr w:type="gramEnd"/>
      <w:r>
        <w:t xml:space="preserve"> i namnordning genom att klicka på kolumn </w:t>
      </w:r>
      <w:r w:rsidRPr="24D4580D">
        <w:rPr>
          <w:b/>
          <w:bCs/>
        </w:rPr>
        <w:t>Namn</w:t>
      </w:r>
      <w:r>
        <w:t>.</w:t>
      </w:r>
    </w:p>
    <w:p w14:paraId="089697BD" w14:textId="2DC9F0DD" w:rsidR="00D168EB" w:rsidRPr="00E0788B" w:rsidRDefault="24D4580D" w:rsidP="24D4580D">
      <w:pPr>
        <w:pStyle w:val="Listor"/>
        <w:numPr>
          <w:ilvl w:val="0"/>
          <w:numId w:val="17"/>
        </w:numPr>
        <w:rPr>
          <w:sz w:val="22"/>
          <w:szCs w:val="22"/>
        </w:rPr>
      </w:pPr>
      <w:r>
        <w:t xml:space="preserve">Högerklicka på en rad och se att det finns flera val. Håll muspekaren på olika ställen för att se mer information. </w:t>
      </w:r>
    </w:p>
    <w:p w14:paraId="69C8A851" w14:textId="3B7295E8" w:rsidR="00F90655" w:rsidRPr="006C4945" w:rsidRDefault="24D4580D" w:rsidP="24D4580D">
      <w:pPr>
        <w:pStyle w:val="Listor"/>
        <w:numPr>
          <w:ilvl w:val="0"/>
          <w:numId w:val="17"/>
        </w:numPr>
        <w:rPr>
          <w:sz w:val="22"/>
          <w:szCs w:val="22"/>
        </w:rPr>
      </w:pPr>
      <w:r>
        <w:t xml:space="preserve">Öppna </w:t>
      </w:r>
      <w:r w:rsidRPr="24D4580D">
        <w:rPr>
          <w:b/>
          <w:bCs/>
        </w:rPr>
        <w:t xml:space="preserve">Ärendeöversikten </w:t>
      </w:r>
      <w:r>
        <w:t>i senare skeden under utbildningens gång och notera att den fylls på/uppdateras med information vartefter.</w:t>
      </w:r>
    </w:p>
    <w:p w14:paraId="5A480294" w14:textId="53238A35" w:rsidR="006C4945" w:rsidRPr="00E0788B" w:rsidRDefault="006C4945" w:rsidP="006C4945">
      <w:pPr>
        <w:pStyle w:val="Listor"/>
        <w:rPr>
          <w:sz w:val="22"/>
          <w:szCs w:val="22"/>
        </w:rPr>
      </w:pPr>
    </w:p>
    <w:p w14:paraId="3750083E" w14:textId="77777777" w:rsidR="00E0788B" w:rsidRPr="00E0788B" w:rsidRDefault="00E0788B" w:rsidP="00E0788B">
      <w:pPr>
        <w:pStyle w:val="Listor"/>
        <w:spacing w:after="0"/>
        <w:ind w:left="1664"/>
        <w:rPr>
          <w:sz w:val="22"/>
          <w:szCs w:val="22"/>
        </w:rPr>
      </w:pPr>
    </w:p>
    <w:p w14:paraId="6F4D0A49" w14:textId="5E6AE1D4" w:rsidR="00DE1171" w:rsidRDefault="24D4580D" w:rsidP="24D4580D">
      <w:pPr>
        <w:pStyle w:val="Rubrikvningsuppgift"/>
        <w:spacing w:before="0" w:after="0"/>
        <w:rPr>
          <w:lang w:val="sv-SE"/>
        </w:rPr>
      </w:pPr>
      <w:bookmarkStart w:id="21" w:name="_Toc199339803"/>
      <w:r w:rsidRPr="24D4580D">
        <w:rPr>
          <w:lang w:val="sv-SE"/>
        </w:rPr>
        <w:t>1.4 Besvara inskrivningsmeddelande</w:t>
      </w:r>
      <w:bookmarkEnd w:id="21"/>
    </w:p>
    <w:p w14:paraId="456663CC" w14:textId="57842EC3" w:rsidR="006C4945" w:rsidRDefault="006C4945" w:rsidP="24D4580D">
      <w:pPr>
        <w:pStyle w:val="Rubrikvningsuppgift"/>
        <w:spacing w:before="0" w:after="0"/>
        <w:rPr>
          <w:lang w:val="sv-SE"/>
        </w:rPr>
      </w:pPr>
    </w:p>
    <w:p w14:paraId="0502C503" w14:textId="5CFA5F24" w:rsidR="006C4945" w:rsidRDefault="006C4945" w:rsidP="006C4945">
      <w:pPr>
        <w:pStyle w:val="NormalIndented"/>
      </w:pPr>
      <w:r>
        <w:t xml:space="preserve">Arbetsenhet: </w:t>
      </w:r>
      <w:r w:rsidRPr="1C362558">
        <w:rPr>
          <w:i/>
          <w:iCs/>
        </w:rPr>
        <w:t>Biståndsenhet 1</w:t>
      </w:r>
      <w:r>
        <w:t xml:space="preserve"> | Användarroll: Kommunal sjuksköterska</w:t>
      </w:r>
      <w:r w:rsidRPr="1C362558">
        <w:rPr>
          <w:i/>
          <w:iCs/>
        </w:rPr>
        <w:t xml:space="preserve"> </w:t>
      </w:r>
      <w:r>
        <w:t>|</w:t>
      </w:r>
      <w:r>
        <w:br/>
        <w:t>Patient:</w:t>
      </w:r>
      <w:r w:rsidRPr="00172E18">
        <w:rPr>
          <w:i/>
          <w:iCs/>
          <w:color w:val="FF0000"/>
        </w:rPr>
        <w:t xml:space="preserve"> </w:t>
      </w:r>
      <w:r w:rsidRPr="00637455">
        <w:rPr>
          <w:i/>
          <w:iCs/>
          <w:color w:val="auto"/>
        </w:rPr>
        <w:t>Patient</w:t>
      </w:r>
      <w:r w:rsidR="007A72C4" w:rsidRPr="00637455">
        <w:rPr>
          <w:i/>
          <w:iCs/>
          <w:color w:val="auto"/>
        </w:rPr>
        <w:t xml:space="preserve"> på Ärendeöversikten som har ett inskrivningsmeddelande </w:t>
      </w:r>
    </w:p>
    <w:p w14:paraId="39C41BAE" w14:textId="77777777" w:rsidR="00DE1171" w:rsidRPr="00457A23" w:rsidRDefault="00DE1171" w:rsidP="1C362558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24D4580D">
        <w:rPr>
          <w:rFonts w:ascii="Times New Roman" w:hAnsi="Times New Roman"/>
          <w:color w:val="000000"/>
        </w:rPr>
        <w:t>Steg</w:t>
      </w:r>
      <w:r w:rsidRPr="00457A23">
        <w:rPr>
          <w:rFonts w:ascii="Times New Roman" w:hAnsi="Times New Roman"/>
          <w:color w:val="000000"/>
          <w:szCs w:val="24"/>
        </w:rPr>
        <w:tab/>
      </w:r>
      <w:r w:rsidRPr="24D4580D">
        <w:rPr>
          <w:rFonts w:ascii="Times New Roman" w:hAnsi="Times New Roman"/>
          <w:color w:val="000000"/>
        </w:rPr>
        <w:t>Åtgärd</w:t>
      </w:r>
    </w:p>
    <w:p w14:paraId="22D860D2" w14:textId="57672391" w:rsidR="00F90655" w:rsidRDefault="24D4580D" w:rsidP="00F90655">
      <w:pPr>
        <w:pStyle w:val="Listor"/>
        <w:numPr>
          <w:ilvl w:val="0"/>
          <w:numId w:val="21"/>
        </w:numPr>
      </w:pPr>
      <w:r>
        <w:t>Öppna den enskildes ärende</w:t>
      </w:r>
    </w:p>
    <w:p w14:paraId="4F4A8A1A" w14:textId="2F737E8F" w:rsidR="00F90655" w:rsidRDefault="24D4580D" w:rsidP="00F90655">
      <w:pPr>
        <w:pStyle w:val="Listor"/>
        <w:numPr>
          <w:ilvl w:val="0"/>
          <w:numId w:val="21"/>
        </w:numPr>
      </w:pPr>
      <w:r>
        <w:t xml:space="preserve">Klicka på </w:t>
      </w:r>
      <w:r w:rsidRPr="24D4580D">
        <w:rPr>
          <w:b/>
          <w:bCs/>
        </w:rPr>
        <w:t>Inskrivningsmeddelande</w:t>
      </w:r>
      <w:r>
        <w:t xml:space="preserve"> i meddelandetråden</w:t>
      </w:r>
    </w:p>
    <w:p w14:paraId="3D0F0596" w14:textId="05BB0089" w:rsidR="0096566A" w:rsidRDefault="24D4580D" w:rsidP="00F90655">
      <w:pPr>
        <w:pStyle w:val="Listor"/>
        <w:numPr>
          <w:ilvl w:val="0"/>
          <w:numId w:val="21"/>
        </w:numPr>
      </w:pPr>
      <w:r>
        <w:t xml:space="preserve">Klicka på </w:t>
      </w:r>
      <w:r w:rsidRPr="24D4580D">
        <w:rPr>
          <w:b/>
          <w:bCs/>
        </w:rPr>
        <w:t>Svara</w:t>
      </w:r>
    </w:p>
    <w:p w14:paraId="72104A27" w14:textId="0CBF2B95" w:rsidR="0096566A" w:rsidRPr="0096566A" w:rsidRDefault="24D4580D" w:rsidP="24D4580D">
      <w:pPr>
        <w:pStyle w:val="Listor"/>
        <w:numPr>
          <w:ilvl w:val="0"/>
          <w:numId w:val="21"/>
        </w:numPr>
        <w:rPr>
          <w:b/>
          <w:bCs/>
        </w:rPr>
      </w:pPr>
      <w:r>
        <w:t xml:space="preserve">Skriv i fältet </w:t>
      </w:r>
      <w:r w:rsidRPr="24D4580D">
        <w:rPr>
          <w:b/>
          <w:bCs/>
        </w:rPr>
        <w:t>Aktuell status och pågående insatser</w:t>
      </w:r>
    </w:p>
    <w:p w14:paraId="1CF79BF8" w14:textId="6549FFEF" w:rsidR="0096566A" w:rsidRDefault="24D4580D" w:rsidP="24D4580D">
      <w:pPr>
        <w:pStyle w:val="Listor"/>
        <w:numPr>
          <w:ilvl w:val="0"/>
          <w:numId w:val="21"/>
        </w:numPr>
        <w:rPr>
          <w:b/>
          <w:bCs/>
        </w:rPr>
      </w:pPr>
      <w:r w:rsidRPr="24D4580D">
        <w:rPr>
          <w:b/>
          <w:bCs/>
        </w:rPr>
        <w:t>Skicka</w:t>
      </w:r>
    </w:p>
    <w:p w14:paraId="44F03FC7" w14:textId="77777777" w:rsidR="00355BB5" w:rsidRPr="00355BB5" w:rsidRDefault="00355BB5" w:rsidP="0071652E">
      <w:pPr>
        <w:pStyle w:val="Listor"/>
        <w:spacing w:before="0" w:after="0"/>
        <w:rPr>
          <w:i/>
        </w:rPr>
      </w:pPr>
    </w:p>
    <w:p w14:paraId="0151D986" w14:textId="77777777" w:rsidR="00C7527D" w:rsidRDefault="00C7527D" w:rsidP="24D4580D">
      <w:pPr>
        <w:pStyle w:val="Rubrikvningsuppgift"/>
        <w:spacing w:before="0" w:after="0"/>
        <w:rPr>
          <w:lang w:val="sv-SE"/>
        </w:rPr>
      </w:pPr>
    </w:p>
    <w:p w14:paraId="307FB2AA" w14:textId="77777777" w:rsidR="00C7527D" w:rsidRDefault="00C7527D" w:rsidP="24D4580D">
      <w:pPr>
        <w:pStyle w:val="Rubrikvningsuppgift"/>
        <w:spacing w:before="0" w:after="0"/>
        <w:rPr>
          <w:lang w:val="sv-SE"/>
        </w:rPr>
      </w:pPr>
    </w:p>
    <w:p w14:paraId="1BD775CA" w14:textId="77777777" w:rsidR="00C7527D" w:rsidRDefault="00C7527D" w:rsidP="24D4580D">
      <w:pPr>
        <w:pStyle w:val="Rubrikvningsuppgift"/>
        <w:spacing w:before="0" w:after="0"/>
        <w:rPr>
          <w:lang w:val="sv-SE"/>
        </w:rPr>
      </w:pPr>
    </w:p>
    <w:p w14:paraId="714B9A8F" w14:textId="77777777" w:rsidR="00C7527D" w:rsidRDefault="00C7527D" w:rsidP="24D4580D">
      <w:pPr>
        <w:pStyle w:val="Rubrikvningsuppgift"/>
        <w:spacing w:before="0" w:after="0"/>
        <w:rPr>
          <w:lang w:val="sv-SE"/>
        </w:rPr>
      </w:pPr>
    </w:p>
    <w:p w14:paraId="5FC72774" w14:textId="77777777" w:rsidR="00C7527D" w:rsidRDefault="00C7527D" w:rsidP="24D4580D">
      <w:pPr>
        <w:pStyle w:val="Rubrikvningsuppgift"/>
        <w:spacing w:before="0" w:after="0"/>
        <w:rPr>
          <w:lang w:val="sv-SE"/>
        </w:rPr>
      </w:pPr>
    </w:p>
    <w:p w14:paraId="5BDDAB76" w14:textId="77777777" w:rsidR="00C7527D" w:rsidRDefault="00C7527D" w:rsidP="24D4580D">
      <w:pPr>
        <w:pStyle w:val="Rubrikvningsuppgift"/>
        <w:spacing w:before="0" w:after="0"/>
        <w:rPr>
          <w:lang w:val="sv-SE"/>
        </w:rPr>
      </w:pPr>
    </w:p>
    <w:p w14:paraId="2EEC4A51" w14:textId="77777777" w:rsidR="00C7527D" w:rsidRDefault="00C7527D" w:rsidP="24D4580D">
      <w:pPr>
        <w:pStyle w:val="Rubrikvningsuppgift"/>
        <w:spacing w:before="0" w:after="0"/>
        <w:rPr>
          <w:lang w:val="sv-SE"/>
        </w:rPr>
      </w:pPr>
    </w:p>
    <w:p w14:paraId="66EBD90C" w14:textId="77777777" w:rsidR="00C7527D" w:rsidRDefault="00C7527D" w:rsidP="24D4580D">
      <w:pPr>
        <w:pStyle w:val="Rubrikvningsuppgift"/>
        <w:spacing w:before="0" w:after="0"/>
        <w:rPr>
          <w:lang w:val="sv-SE"/>
        </w:rPr>
      </w:pPr>
    </w:p>
    <w:p w14:paraId="788E434E" w14:textId="77777777" w:rsidR="00C7527D" w:rsidRDefault="00C7527D" w:rsidP="24D4580D">
      <w:pPr>
        <w:pStyle w:val="Rubrikvningsuppgift"/>
        <w:spacing w:before="0" w:after="0"/>
        <w:rPr>
          <w:lang w:val="sv-SE"/>
        </w:rPr>
      </w:pPr>
    </w:p>
    <w:p w14:paraId="59C57AE3" w14:textId="29509551" w:rsidR="00C7527D" w:rsidRDefault="00C7527D" w:rsidP="007A72C4">
      <w:pPr>
        <w:pStyle w:val="Rubrikvningsuppgift"/>
        <w:spacing w:before="0" w:after="0"/>
        <w:ind w:left="0"/>
        <w:rPr>
          <w:lang w:val="sv-SE"/>
        </w:rPr>
      </w:pPr>
    </w:p>
    <w:p w14:paraId="137D0ADD" w14:textId="77777777" w:rsidR="007A72C4" w:rsidRDefault="007A72C4" w:rsidP="007A72C4">
      <w:pPr>
        <w:pStyle w:val="Rubrikvningsuppgift"/>
        <w:spacing w:before="0" w:after="0"/>
        <w:ind w:left="0"/>
        <w:rPr>
          <w:lang w:val="sv-SE"/>
        </w:rPr>
      </w:pPr>
    </w:p>
    <w:p w14:paraId="38225EA3" w14:textId="77777777" w:rsidR="007A72C4" w:rsidRDefault="007A72C4" w:rsidP="00C7527D">
      <w:pPr>
        <w:pStyle w:val="Rubrikpatientfall"/>
        <w:spacing w:before="240" w:after="0"/>
        <w:rPr>
          <w:lang w:val="sv-SE"/>
        </w:rPr>
      </w:pPr>
      <w:bookmarkStart w:id="22" w:name="_Toc152244197"/>
    </w:p>
    <w:p w14:paraId="75E27F0E" w14:textId="37097D00" w:rsidR="00C7527D" w:rsidRPr="00403784" w:rsidRDefault="00C7527D" w:rsidP="00C7527D">
      <w:pPr>
        <w:pStyle w:val="Rubrikpatientfall"/>
        <w:spacing w:before="240" w:after="0"/>
        <w:rPr>
          <w:lang w:val="sv-SE"/>
        </w:rPr>
      </w:pPr>
      <w:bookmarkStart w:id="23" w:name="_Toc199339804"/>
      <w:r w:rsidRPr="24D4580D">
        <w:rPr>
          <w:lang w:val="sv-SE"/>
        </w:rPr>
        <w:t>Övningsuppgift 2</w:t>
      </w:r>
      <w:bookmarkEnd w:id="22"/>
      <w:bookmarkEnd w:id="23"/>
    </w:p>
    <w:p w14:paraId="17AD6F3D" w14:textId="5D21B9F9" w:rsidR="00C7527D" w:rsidRDefault="00C7527D" w:rsidP="00C7527D">
      <w:pPr>
        <w:pStyle w:val="Rubrikvningsuppgift"/>
        <w:spacing w:before="0" w:after="0"/>
        <w:rPr>
          <w:lang w:val="sv-SE"/>
        </w:rPr>
      </w:pPr>
    </w:p>
    <w:p w14:paraId="71E85EC5" w14:textId="77777777" w:rsidR="00C7527D" w:rsidRDefault="00C7527D" w:rsidP="00C7527D">
      <w:pPr>
        <w:pStyle w:val="Rubrikvningsuppgift"/>
        <w:spacing w:before="0" w:after="0"/>
        <w:rPr>
          <w:lang w:val="sv-SE"/>
        </w:rPr>
      </w:pPr>
    </w:p>
    <w:p w14:paraId="7391441C" w14:textId="1E662D00" w:rsidR="00C7527D" w:rsidRDefault="00C7527D" w:rsidP="00C7527D">
      <w:pPr>
        <w:pStyle w:val="Rubrikvningsuppgift"/>
        <w:spacing w:before="0" w:after="0"/>
        <w:rPr>
          <w:lang w:val="sv-SE"/>
        </w:rPr>
      </w:pPr>
      <w:bookmarkStart w:id="24" w:name="_Toc199339805"/>
      <w:r>
        <w:rPr>
          <w:lang w:val="sv-SE"/>
        </w:rPr>
        <w:t>2</w:t>
      </w:r>
      <w:r w:rsidRPr="24D4580D">
        <w:rPr>
          <w:lang w:val="sv-SE"/>
        </w:rPr>
        <w:t>.</w:t>
      </w:r>
      <w:r>
        <w:rPr>
          <w:lang w:val="sv-SE"/>
        </w:rPr>
        <w:t>1</w:t>
      </w:r>
      <w:r w:rsidRPr="24D4580D">
        <w:rPr>
          <w:lang w:val="sv-SE"/>
        </w:rPr>
        <w:t xml:space="preserve"> Gör en enhetskoppling</w:t>
      </w:r>
      <w:bookmarkEnd w:id="24"/>
    </w:p>
    <w:p w14:paraId="50D91398" w14:textId="77777777" w:rsidR="007A72C4" w:rsidRDefault="007A72C4" w:rsidP="00C7527D">
      <w:pPr>
        <w:pStyle w:val="Rubrikvningsuppgift"/>
        <w:spacing w:before="0" w:after="0"/>
        <w:rPr>
          <w:lang w:val="sv-SE"/>
        </w:rPr>
      </w:pPr>
    </w:p>
    <w:p w14:paraId="1E14B991" w14:textId="77777777" w:rsidR="007A72C4" w:rsidRDefault="007A72C4" w:rsidP="007A72C4">
      <w:pPr>
        <w:pStyle w:val="NormalIndented"/>
        <w:rPr>
          <w:i/>
          <w:iCs/>
          <w:color w:val="FF0000"/>
        </w:rPr>
      </w:pPr>
      <w:r>
        <w:t xml:space="preserve">Arbetsenhet: </w:t>
      </w:r>
      <w:r w:rsidRPr="1C362558">
        <w:rPr>
          <w:i/>
          <w:iCs/>
        </w:rPr>
        <w:t>Biståndsenhet 1</w:t>
      </w:r>
      <w:r>
        <w:t xml:space="preserve"> | Användarroll: Kommunal sjuksköterska</w:t>
      </w:r>
      <w:r w:rsidRPr="1C362558">
        <w:rPr>
          <w:i/>
          <w:iCs/>
        </w:rPr>
        <w:t xml:space="preserve"> </w:t>
      </w:r>
      <w:r>
        <w:t>|</w:t>
      </w:r>
      <w:r>
        <w:br/>
        <w:t xml:space="preserve">Patient: </w:t>
      </w:r>
      <w:r w:rsidRPr="00D40E4F">
        <w:rPr>
          <w:i/>
          <w:iCs/>
          <w:color w:val="auto"/>
        </w:rPr>
        <w:t>Tilldelad patient</w:t>
      </w:r>
    </w:p>
    <w:p w14:paraId="26EED4EB" w14:textId="766865C2" w:rsidR="00C7527D" w:rsidRPr="007A72C4" w:rsidRDefault="00C7527D" w:rsidP="007A72C4">
      <w:pPr>
        <w:pStyle w:val="NormalIndented"/>
      </w:pPr>
      <w:r w:rsidRPr="1C362558">
        <w:rPr>
          <w:i/>
          <w:iCs/>
          <w:color w:val="auto"/>
        </w:rPr>
        <w:t>(Det finns två olika vägar till patientkortet. I utbildningsmiljön tas en alternativ väg)</w:t>
      </w:r>
    </w:p>
    <w:p w14:paraId="336B00D5" w14:textId="77777777" w:rsidR="00C7527D" w:rsidRPr="00457A23" w:rsidRDefault="00C7527D" w:rsidP="00C7527D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24D4580D">
        <w:rPr>
          <w:rFonts w:ascii="Times New Roman" w:hAnsi="Times New Roman"/>
          <w:color w:val="000000"/>
        </w:rPr>
        <w:t>Steg</w:t>
      </w:r>
      <w:r w:rsidRPr="00457A23">
        <w:rPr>
          <w:rFonts w:ascii="Times New Roman" w:hAnsi="Times New Roman"/>
          <w:color w:val="000000"/>
          <w:szCs w:val="24"/>
        </w:rPr>
        <w:tab/>
      </w:r>
      <w:r w:rsidRPr="24D4580D">
        <w:rPr>
          <w:rFonts w:ascii="Times New Roman" w:hAnsi="Times New Roman"/>
          <w:color w:val="000000"/>
        </w:rPr>
        <w:t>Åtgärd</w:t>
      </w:r>
    </w:p>
    <w:p w14:paraId="2B0BAD78" w14:textId="03422A2A" w:rsidR="00C7527D" w:rsidRPr="00035A3E" w:rsidRDefault="00D40E4F" w:rsidP="00C7527D">
      <w:pPr>
        <w:pStyle w:val="Listor"/>
        <w:numPr>
          <w:ilvl w:val="0"/>
          <w:numId w:val="22"/>
        </w:numPr>
        <w:ind w:right="-568"/>
        <w:rPr>
          <w:color w:val="auto"/>
        </w:rPr>
      </w:pPr>
      <w:r w:rsidRPr="00035A3E">
        <w:rPr>
          <w:color w:val="auto"/>
        </w:rPr>
        <w:t>Klicka på Rensa</w:t>
      </w:r>
      <w:r w:rsidR="00035A3E">
        <w:rPr>
          <w:color w:val="auto"/>
        </w:rPr>
        <w:t>-</w:t>
      </w:r>
      <w:r w:rsidRPr="00035A3E">
        <w:rPr>
          <w:color w:val="auto"/>
        </w:rPr>
        <w:t xml:space="preserve">knappen uppe till höger i patientlisten. </w:t>
      </w:r>
      <w:r w:rsidR="00C7527D" w:rsidRPr="00035A3E">
        <w:rPr>
          <w:color w:val="auto"/>
        </w:rPr>
        <w:t>Sök fram individ i patientlisten</w:t>
      </w:r>
    </w:p>
    <w:p w14:paraId="7A0A9002" w14:textId="77777777" w:rsidR="00C7527D" w:rsidRPr="00D861FF" w:rsidRDefault="00C7527D" w:rsidP="00C7527D">
      <w:pPr>
        <w:pStyle w:val="Listor"/>
        <w:numPr>
          <w:ilvl w:val="0"/>
          <w:numId w:val="22"/>
        </w:numPr>
        <w:rPr>
          <w:sz w:val="22"/>
          <w:szCs w:val="22"/>
        </w:rPr>
      </w:pPr>
      <w:r>
        <w:t>Öppna</w:t>
      </w:r>
      <w:r w:rsidRPr="1C362558">
        <w:rPr>
          <w:b/>
          <w:bCs/>
        </w:rPr>
        <w:t xml:space="preserve"> Patientkort</w:t>
      </w:r>
      <w:r>
        <w:t xml:space="preserve"> via pil-knappen i patientlisten till höger bredvid </w:t>
      </w:r>
      <w:r w:rsidRPr="1C362558">
        <w:rPr>
          <w:b/>
          <w:bCs/>
        </w:rPr>
        <w:t>Rensa</w:t>
      </w:r>
      <w:r>
        <w:t xml:space="preserve">-knappen. </w:t>
      </w:r>
    </w:p>
    <w:p w14:paraId="02439E82" w14:textId="77777777" w:rsidR="00C7527D" w:rsidRDefault="00C7527D" w:rsidP="00C7527D">
      <w:pPr>
        <w:pStyle w:val="Listor"/>
        <w:numPr>
          <w:ilvl w:val="0"/>
          <w:numId w:val="22"/>
        </w:numPr>
        <w:rPr>
          <w:sz w:val="22"/>
          <w:szCs w:val="22"/>
        </w:rPr>
      </w:pPr>
      <w:r>
        <w:t xml:space="preserve">Tryck på knappen </w:t>
      </w:r>
      <w:r w:rsidRPr="1C362558">
        <w:rPr>
          <w:b/>
          <w:bCs/>
        </w:rPr>
        <w:t>Patientkort</w:t>
      </w:r>
    </w:p>
    <w:p w14:paraId="7724856A" w14:textId="77777777" w:rsidR="00C7527D" w:rsidRPr="00D861FF" w:rsidRDefault="00C7527D" w:rsidP="00C7527D">
      <w:pPr>
        <w:pStyle w:val="Listor"/>
        <w:numPr>
          <w:ilvl w:val="0"/>
          <w:numId w:val="22"/>
        </w:numPr>
      </w:pPr>
      <w:r>
        <w:t xml:space="preserve">Klicka på fliken </w:t>
      </w:r>
      <w:r w:rsidRPr="1C362558">
        <w:rPr>
          <w:b/>
          <w:bCs/>
        </w:rPr>
        <w:t>Enhetskopplingar</w:t>
      </w:r>
    </w:p>
    <w:p w14:paraId="4F1F2972" w14:textId="77777777" w:rsidR="00C7527D" w:rsidRPr="00D861FF" w:rsidRDefault="00C7527D" w:rsidP="00C7527D">
      <w:pPr>
        <w:pStyle w:val="Listor"/>
        <w:numPr>
          <w:ilvl w:val="0"/>
          <w:numId w:val="22"/>
        </w:numPr>
      </w:pPr>
      <w:r>
        <w:t xml:space="preserve">Klicka på </w:t>
      </w:r>
      <w:r w:rsidRPr="1C362558">
        <w:rPr>
          <w:b/>
          <w:bCs/>
        </w:rPr>
        <w:t>pilen</w:t>
      </w:r>
      <w:r>
        <w:t xml:space="preserve"> vid dropplisten Hemsjukvård</w:t>
      </w:r>
    </w:p>
    <w:p w14:paraId="7985E795" w14:textId="77777777" w:rsidR="00C7527D" w:rsidRDefault="00C7527D" w:rsidP="00C7527D">
      <w:pPr>
        <w:pStyle w:val="Listor"/>
        <w:numPr>
          <w:ilvl w:val="0"/>
          <w:numId w:val="22"/>
        </w:numPr>
        <w:rPr>
          <w:b/>
          <w:bCs/>
        </w:rPr>
      </w:pPr>
      <w:r>
        <w:t>Klicka på</w:t>
      </w:r>
      <w:r w:rsidRPr="1C362558">
        <w:rPr>
          <w:b/>
          <w:bCs/>
        </w:rPr>
        <w:t xml:space="preserve"> Hemsjukvård</w:t>
      </w:r>
    </w:p>
    <w:p w14:paraId="211231EC" w14:textId="77777777" w:rsidR="00C7527D" w:rsidRPr="00DB7F67" w:rsidRDefault="00C7527D" w:rsidP="00C7527D">
      <w:pPr>
        <w:pStyle w:val="Listor"/>
        <w:numPr>
          <w:ilvl w:val="0"/>
          <w:numId w:val="22"/>
        </w:numPr>
        <w:rPr>
          <w:b/>
          <w:bCs/>
        </w:rPr>
      </w:pPr>
      <w:r w:rsidRPr="1C362558">
        <w:rPr>
          <w:b/>
          <w:bCs/>
        </w:rPr>
        <w:t>Spara</w:t>
      </w:r>
    </w:p>
    <w:p w14:paraId="4459ED16" w14:textId="77777777" w:rsidR="00C7527D" w:rsidRDefault="00C7527D" w:rsidP="00C7527D">
      <w:pPr>
        <w:pStyle w:val="Rubrikvningsuppgift"/>
      </w:pPr>
    </w:p>
    <w:p w14:paraId="0D31231E" w14:textId="292A5C70" w:rsidR="00C7527D" w:rsidRDefault="00C7527D" w:rsidP="00C7527D">
      <w:pPr>
        <w:pStyle w:val="Rubrikvningsuppgift"/>
        <w:spacing w:before="0" w:after="0"/>
        <w:rPr>
          <w:lang w:val="sv-SE"/>
        </w:rPr>
      </w:pPr>
      <w:bookmarkStart w:id="25" w:name="_Toc199339806"/>
      <w:r>
        <w:rPr>
          <w:lang w:val="sv-SE"/>
        </w:rPr>
        <w:t>2.2</w:t>
      </w:r>
      <w:r w:rsidRPr="00C7527D">
        <w:rPr>
          <w:lang w:val="sv-SE"/>
        </w:rPr>
        <w:t xml:space="preserve"> Skapa samordningsärende</w:t>
      </w:r>
      <w:bookmarkEnd w:id="25"/>
    </w:p>
    <w:p w14:paraId="5928F9C5" w14:textId="77777777" w:rsidR="00FF33F8" w:rsidRPr="00C7527D" w:rsidRDefault="00FF33F8" w:rsidP="00C7527D">
      <w:pPr>
        <w:pStyle w:val="Rubrikvningsuppgift"/>
        <w:spacing w:before="0" w:after="0"/>
        <w:rPr>
          <w:lang w:val="sv-SE"/>
        </w:rPr>
      </w:pPr>
    </w:p>
    <w:p w14:paraId="52585ECE" w14:textId="77777777" w:rsidR="00C7527D" w:rsidRPr="00457A23" w:rsidRDefault="00C7527D" w:rsidP="00C7527D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24D4580D">
        <w:rPr>
          <w:rFonts w:ascii="Times New Roman" w:hAnsi="Times New Roman"/>
          <w:color w:val="000000"/>
        </w:rPr>
        <w:t>Steg</w:t>
      </w:r>
      <w:r w:rsidRPr="00457A23">
        <w:rPr>
          <w:rFonts w:ascii="Times New Roman" w:hAnsi="Times New Roman"/>
          <w:color w:val="000000"/>
          <w:szCs w:val="24"/>
        </w:rPr>
        <w:tab/>
      </w:r>
      <w:r w:rsidRPr="24D4580D">
        <w:rPr>
          <w:rFonts w:ascii="Times New Roman" w:hAnsi="Times New Roman"/>
          <w:color w:val="000000"/>
        </w:rPr>
        <w:t>Åtgärd</w:t>
      </w:r>
    </w:p>
    <w:p w14:paraId="2339F156" w14:textId="5043FEA9" w:rsidR="00C7527D" w:rsidRDefault="00C7527D" w:rsidP="00C7527D">
      <w:pPr>
        <w:pStyle w:val="Listor"/>
        <w:numPr>
          <w:ilvl w:val="0"/>
          <w:numId w:val="27"/>
        </w:numPr>
        <w:ind w:right="-568"/>
      </w:pPr>
      <w:r>
        <w:t xml:space="preserve">Öppna menyval </w:t>
      </w:r>
      <w:r w:rsidRPr="24D4580D">
        <w:rPr>
          <w:b/>
          <w:bCs/>
        </w:rPr>
        <w:t>Ärendeöversikt</w:t>
      </w:r>
    </w:p>
    <w:p w14:paraId="00EC2452" w14:textId="77777777" w:rsidR="00C7527D" w:rsidRDefault="00C7527D" w:rsidP="00C7527D">
      <w:pPr>
        <w:pStyle w:val="Listor"/>
        <w:numPr>
          <w:ilvl w:val="0"/>
          <w:numId w:val="27"/>
        </w:numPr>
        <w:ind w:right="-568"/>
      </w:pPr>
      <w:r>
        <w:t xml:space="preserve">Klicka på </w:t>
      </w:r>
      <w:r w:rsidRPr="24D4580D">
        <w:rPr>
          <w:b/>
          <w:bCs/>
        </w:rPr>
        <w:t>Skapa nytt ärende</w:t>
      </w:r>
    </w:p>
    <w:p w14:paraId="7E3A1A7A" w14:textId="77777777" w:rsidR="00C7527D" w:rsidRDefault="00C7527D" w:rsidP="00C7527D">
      <w:pPr>
        <w:pStyle w:val="Listor"/>
        <w:numPr>
          <w:ilvl w:val="0"/>
          <w:numId w:val="27"/>
        </w:numPr>
        <w:ind w:right="-568"/>
      </w:pPr>
      <w:r>
        <w:t>Bocka i Samtycke till informationsdelning,</w:t>
      </w:r>
      <w:r w:rsidRPr="24D4580D">
        <w:rPr>
          <w:b/>
          <w:bCs/>
        </w:rPr>
        <w:t xml:space="preserve"> Ja, </w:t>
      </w:r>
      <w:r>
        <w:t>välj</w:t>
      </w:r>
      <w:r w:rsidRPr="24D4580D">
        <w:rPr>
          <w:b/>
          <w:bCs/>
        </w:rPr>
        <w:t xml:space="preserve"> patienten samtycker</w:t>
      </w:r>
      <w:r>
        <w:t xml:space="preserve"> </w:t>
      </w:r>
    </w:p>
    <w:p w14:paraId="1616BF79" w14:textId="77777777" w:rsidR="00C7527D" w:rsidRDefault="00C7527D" w:rsidP="00C7527D">
      <w:pPr>
        <w:pStyle w:val="Listor"/>
        <w:numPr>
          <w:ilvl w:val="0"/>
          <w:numId w:val="27"/>
        </w:numPr>
        <w:ind w:right="-568"/>
      </w:pPr>
      <w:r>
        <w:t xml:space="preserve">Bocka i Behov av Samordnad individuell planering, </w:t>
      </w:r>
      <w:r w:rsidRPr="24D4580D">
        <w:rPr>
          <w:b/>
          <w:bCs/>
        </w:rPr>
        <w:t>Ja</w:t>
      </w:r>
    </w:p>
    <w:p w14:paraId="01BC3B6F" w14:textId="77777777" w:rsidR="00C7527D" w:rsidRPr="0062159F" w:rsidRDefault="00C7527D" w:rsidP="00C7527D">
      <w:pPr>
        <w:pStyle w:val="Listor"/>
        <w:numPr>
          <w:ilvl w:val="0"/>
          <w:numId w:val="27"/>
        </w:numPr>
        <w:ind w:right="-568"/>
      </w:pPr>
      <w:r>
        <w:t>Bocka i Samtycke till samordnad individuell planering,</w:t>
      </w:r>
      <w:r w:rsidRPr="24D4580D">
        <w:rPr>
          <w:b/>
          <w:bCs/>
        </w:rPr>
        <w:t xml:space="preserve"> Ja, </w:t>
      </w:r>
      <w:r>
        <w:br/>
        <w:t>välj</w:t>
      </w:r>
      <w:r w:rsidRPr="24D4580D">
        <w:rPr>
          <w:b/>
          <w:bCs/>
        </w:rPr>
        <w:t xml:space="preserve"> patienten samtycker</w:t>
      </w:r>
    </w:p>
    <w:p w14:paraId="2D40C6D3" w14:textId="77777777" w:rsidR="00C7527D" w:rsidRDefault="00C7527D" w:rsidP="00C7527D">
      <w:pPr>
        <w:pStyle w:val="Listor"/>
        <w:numPr>
          <w:ilvl w:val="0"/>
          <w:numId w:val="27"/>
        </w:numPr>
      </w:pPr>
      <w:r>
        <w:t xml:space="preserve">Under </w:t>
      </w:r>
      <w:r w:rsidRPr="24D4580D">
        <w:rPr>
          <w:b/>
          <w:bCs/>
        </w:rPr>
        <w:t>Aktör</w:t>
      </w:r>
      <w:r>
        <w:t xml:space="preserve">, klicka i radioknappen </w:t>
      </w:r>
      <w:r w:rsidRPr="24D4580D">
        <w:rPr>
          <w:b/>
          <w:bCs/>
        </w:rPr>
        <w:t>Öppen vård</w:t>
      </w:r>
    </w:p>
    <w:p w14:paraId="29185AA8" w14:textId="77777777" w:rsidR="00C7527D" w:rsidRDefault="00C7527D" w:rsidP="00C7527D">
      <w:pPr>
        <w:pStyle w:val="Listor"/>
        <w:numPr>
          <w:ilvl w:val="0"/>
          <w:numId w:val="27"/>
        </w:numPr>
        <w:ind w:right="-1277"/>
      </w:pPr>
      <w:r>
        <w:t xml:space="preserve">Välj i dropplisten; </w:t>
      </w:r>
      <w:r w:rsidRPr="24D4580D">
        <w:rPr>
          <w:b/>
          <w:bCs/>
        </w:rPr>
        <w:t xml:space="preserve">Distriktssköterskemottagning 1, </w:t>
      </w:r>
      <w:r>
        <w:t xml:space="preserve">klicka på </w:t>
      </w:r>
      <w:r w:rsidRPr="24D4580D">
        <w:rPr>
          <w:b/>
          <w:bCs/>
        </w:rPr>
        <w:t>Lägg till</w:t>
      </w:r>
    </w:p>
    <w:p w14:paraId="265AACE2" w14:textId="77777777" w:rsidR="00C7527D" w:rsidRPr="003A67B0" w:rsidRDefault="00C7527D" w:rsidP="00C7527D">
      <w:pPr>
        <w:pStyle w:val="Listor"/>
        <w:numPr>
          <w:ilvl w:val="0"/>
          <w:numId w:val="27"/>
        </w:numPr>
      </w:pPr>
      <w:r w:rsidRPr="24D4580D">
        <w:rPr>
          <w:b/>
          <w:bCs/>
        </w:rPr>
        <w:t>Skapa ärende</w:t>
      </w:r>
    </w:p>
    <w:p w14:paraId="19C5F68F" w14:textId="77777777" w:rsidR="00C7527D" w:rsidRDefault="00C7527D" w:rsidP="24D4580D">
      <w:pPr>
        <w:pStyle w:val="Rubrikvningsuppgift"/>
        <w:spacing w:before="0" w:after="0"/>
        <w:rPr>
          <w:lang w:val="sv-SE"/>
        </w:rPr>
      </w:pPr>
    </w:p>
    <w:p w14:paraId="5D537908" w14:textId="3EF26468" w:rsidR="0071652E" w:rsidRDefault="0071652E" w:rsidP="00FF33F8">
      <w:pPr>
        <w:pStyle w:val="Rubrikvningsuppgift"/>
        <w:spacing w:before="0" w:after="0"/>
        <w:rPr>
          <w:lang w:val="sv-SE"/>
        </w:rPr>
      </w:pPr>
    </w:p>
    <w:p w14:paraId="007D9179" w14:textId="77777777" w:rsidR="00D40E4F" w:rsidRDefault="00D40E4F" w:rsidP="00FF33F8">
      <w:pPr>
        <w:pStyle w:val="Rubrikvningsuppgift"/>
        <w:spacing w:before="0"/>
      </w:pPr>
    </w:p>
    <w:p w14:paraId="13B35009" w14:textId="77777777" w:rsidR="00D40E4F" w:rsidRDefault="00D40E4F" w:rsidP="00FF33F8">
      <w:pPr>
        <w:pStyle w:val="Rubrikvningsuppgift"/>
        <w:spacing w:before="0"/>
      </w:pPr>
    </w:p>
    <w:p w14:paraId="667F5452" w14:textId="77777777" w:rsidR="00D40E4F" w:rsidRDefault="00D40E4F" w:rsidP="00D40E4F">
      <w:pPr>
        <w:pStyle w:val="Rubrikvningsuppgift"/>
        <w:spacing w:before="0"/>
      </w:pPr>
    </w:p>
    <w:p w14:paraId="6C7585F4" w14:textId="77777777" w:rsidR="00D40E4F" w:rsidRDefault="00D40E4F" w:rsidP="00D40E4F">
      <w:pPr>
        <w:pStyle w:val="Rubrikvningsuppgift"/>
        <w:spacing w:before="0"/>
      </w:pPr>
    </w:p>
    <w:p w14:paraId="18B960D7" w14:textId="0BF03E28" w:rsidR="00D40E4F" w:rsidRDefault="00D40E4F" w:rsidP="00D40E4F">
      <w:pPr>
        <w:pStyle w:val="Rubrikvningsuppgift"/>
        <w:spacing w:before="0"/>
      </w:pPr>
      <w:bookmarkStart w:id="26" w:name="_Toc199339807"/>
      <w:r>
        <w:t xml:space="preserve">2.3 </w:t>
      </w:r>
      <w:proofErr w:type="spellStart"/>
      <w:r>
        <w:t>Lägg</w:t>
      </w:r>
      <w:proofErr w:type="spellEnd"/>
      <w:r>
        <w:t xml:space="preserve"> till </w:t>
      </w:r>
      <w:proofErr w:type="spellStart"/>
      <w:r>
        <w:t>aktör</w:t>
      </w:r>
      <w:proofErr w:type="spellEnd"/>
      <w:r>
        <w:t xml:space="preserve"> i </w:t>
      </w:r>
      <w:proofErr w:type="spellStart"/>
      <w:r>
        <w:t>ärende</w:t>
      </w:r>
      <w:bookmarkEnd w:id="26"/>
      <w:proofErr w:type="spellEnd"/>
    </w:p>
    <w:p w14:paraId="1A8D499E" w14:textId="4EE73B4D" w:rsidR="00D40E4F" w:rsidRPr="00D40E4F" w:rsidRDefault="00D40E4F" w:rsidP="00D40E4F">
      <w:pPr>
        <w:pStyle w:val="NormalIndented"/>
        <w:rPr>
          <w:i/>
          <w:iCs/>
          <w:color w:val="auto"/>
        </w:rPr>
      </w:pPr>
      <w:r w:rsidRPr="00D40E4F">
        <w:rPr>
          <w:i/>
          <w:iCs/>
          <w:color w:val="auto"/>
        </w:rPr>
        <w:t xml:space="preserve">När </w:t>
      </w:r>
      <w:r>
        <w:rPr>
          <w:i/>
          <w:iCs/>
          <w:color w:val="auto"/>
        </w:rPr>
        <w:t xml:space="preserve">ett </w:t>
      </w:r>
      <w:r w:rsidRPr="00D40E4F">
        <w:rPr>
          <w:i/>
          <w:iCs/>
          <w:color w:val="auto"/>
        </w:rPr>
        <w:t>samordningsärende startas från kommunen utan vårdkontakt läggs inte enheten automatiskt till som aktör</w:t>
      </w:r>
      <w:r>
        <w:rPr>
          <w:i/>
          <w:iCs/>
          <w:color w:val="auto"/>
        </w:rPr>
        <w:t xml:space="preserve"> i ärendet</w:t>
      </w:r>
      <w:r w:rsidRPr="00D40E4F">
        <w:rPr>
          <w:i/>
          <w:iCs/>
          <w:color w:val="auto"/>
        </w:rPr>
        <w:t xml:space="preserve">. Enheten behöver därför läggas till i samordningsärendet. Det kan även göras från vyn där samordningsärende startas upp. </w:t>
      </w:r>
    </w:p>
    <w:p w14:paraId="1AC4D699" w14:textId="77777777" w:rsidR="00D40E4F" w:rsidRPr="00403784" w:rsidRDefault="00D40E4F" w:rsidP="00D40E4F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24D4580D">
        <w:rPr>
          <w:rFonts w:ascii="Times New Roman" w:hAnsi="Times New Roman"/>
          <w:color w:val="000000"/>
        </w:rPr>
        <w:t>Steg</w:t>
      </w:r>
      <w:r w:rsidRPr="00403784">
        <w:rPr>
          <w:rFonts w:ascii="Times New Roman" w:hAnsi="Times New Roman"/>
          <w:color w:val="000000"/>
          <w:szCs w:val="24"/>
        </w:rPr>
        <w:tab/>
      </w:r>
      <w:r w:rsidRPr="24D4580D">
        <w:rPr>
          <w:rFonts w:ascii="Times New Roman" w:hAnsi="Times New Roman"/>
          <w:color w:val="000000"/>
        </w:rPr>
        <w:t>Åtgärd</w:t>
      </w:r>
    </w:p>
    <w:p w14:paraId="0C6971CB" w14:textId="77777777" w:rsidR="00D40E4F" w:rsidRPr="0062159F" w:rsidRDefault="00D40E4F" w:rsidP="00D40E4F">
      <w:pPr>
        <w:pStyle w:val="Listor"/>
        <w:numPr>
          <w:ilvl w:val="0"/>
          <w:numId w:val="29"/>
        </w:numPr>
      </w:pPr>
      <w:r>
        <w:t xml:space="preserve">Under </w:t>
      </w:r>
      <w:r w:rsidRPr="24D4580D">
        <w:rPr>
          <w:b/>
          <w:bCs/>
        </w:rPr>
        <w:t>Aktör,</w:t>
      </w:r>
      <w:r>
        <w:t xml:space="preserve"> klicka på </w:t>
      </w:r>
      <w:r w:rsidRPr="24D4580D">
        <w:rPr>
          <w:b/>
          <w:bCs/>
        </w:rPr>
        <w:t>Ändra</w:t>
      </w:r>
    </w:p>
    <w:p w14:paraId="443F33CA" w14:textId="224891CA" w:rsidR="00D40E4F" w:rsidRDefault="00D40E4F" w:rsidP="00D40E4F">
      <w:pPr>
        <w:pStyle w:val="Listor"/>
        <w:numPr>
          <w:ilvl w:val="0"/>
          <w:numId w:val="29"/>
        </w:numPr>
      </w:pPr>
      <w:r>
        <w:t>Välj i dropplisten; Lägg till fler alternativ, Region Sussa, kommun Sussa, välj</w:t>
      </w:r>
      <w:r>
        <w:rPr>
          <w:b/>
          <w:bCs/>
        </w:rPr>
        <w:t xml:space="preserve"> Biståndsenhet 1</w:t>
      </w:r>
      <w:r w:rsidRPr="626878CC">
        <w:rPr>
          <w:b/>
          <w:bCs/>
        </w:rPr>
        <w:t>,</w:t>
      </w:r>
      <w:r w:rsidRPr="626878CC">
        <w:rPr>
          <w:rFonts w:cs="Times New Roman"/>
          <w:b/>
          <w:bCs/>
        </w:rPr>
        <w:t xml:space="preserve"> </w:t>
      </w:r>
      <w:r>
        <w:t>pil,</w:t>
      </w:r>
      <w:r w:rsidRPr="626878CC">
        <w:rPr>
          <w:b/>
          <w:bCs/>
        </w:rPr>
        <w:t xml:space="preserve"> OK</w:t>
      </w:r>
    </w:p>
    <w:p w14:paraId="47B2AB51" w14:textId="77777777" w:rsidR="00D40E4F" w:rsidRDefault="00D40E4F" w:rsidP="00D40E4F">
      <w:pPr>
        <w:pStyle w:val="Listor"/>
        <w:numPr>
          <w:ilvl w:val="0"/>
          <w:numId w:val="29"/>
        </w:numPr>
        <w:rPr>
          <w:b/>
          <w:bCs/>
        </w:rPr>
      </w:pPr>
      <w:r w:rsidRPr="24D4580D">
        <w:rPr>
          <w:b/>
          <w:bCs/>
        </w:rPr>
        <w:t>Lägg till</w:t>
      </w:r>
    </w:p>
    <w:p w14:paraId="2C632196" w14:textId="77777777" w:rsidR="00D40E4F" w:rsidRDefault="00D40E4F" w:rsidP="00D40E4F">
      <w:pPr>
        <w:pStyle w:val="Listor"/>
        <w:numPr>
          <w:ilvl w:val="0"/>
          <w:numId w:val="29"/>
        </w:numPr>
        <w:rPr>
          <w:b/>
          <w:bCs/>
        </w:rPr>
      </w:pPr>
      <w:r w:rsidRPr="24D4580D">
        <w:rPr>
          <w:b/>
          <w:bCs/>
        </w:rPr>
        <w:t>Spara</w:t>
      </w:r>
    </w:p>
    <w:p w14:paraId="1F55325A" w14:textId="77777777" w:rsidR="00D40E4F" w:rsidRDefault="00D40E4F" w:rsidP="00FF33F8">
      <w:pPr>
        <w:pStyle w:val="Rubrikvningsuppgift"/>
        <w:spacing w:before="0"/>
      </w:pPr>
    </w:p>
    <w:p w14:paraId="456AE93E" w14:textId="77777777" w:rsidR="00D40E4F" w:rsidRDefault="00D40E4F" w:rsidP="00FF33F8">
      <w:pPr>
        <w:pStyle w:val="Rubrikvningsuppgift"/>
        <w:spacing w:before="0"/>
      </w:pPr>
    </w:p>
    <w:p w14:paraId="1A3DEBA8" w14:textId="65233435" w:rsidR="00FF33F8" w:rsidRPr="00457A23" w:rsidRDefault="00D40E4F" w:rsidP="00FF33F8">
      <w:pPr>
        <w:pStyle w:val="Rubrikvningsuppgift"/>
        <w:spacing w:before="0"/>
        <w:rPr>
          <w:b w:val="0"/>
          <w:bCs w:val="0"/>
        </w:rPr>
      </w:pPr>
      <w:bookmarkStart w:id="27" w:name="_Toc199339808"/>
      <w:r>
        <w:t>2.4</w:t>
      </w:r>
      <w:r w:rsidR="00FF33F8">
        <w:t xml:space="preserve"> </w:t>
      </w:r>
      <w:proofErr w:type="spellStart"/>
      <w:r w:rsidR="00FF33F8">
        <w:t>Skicka</w:t>
      </w:r>
      <w:proofErr w:type="spellEnd"/>
      <w:r w:rsidR="00FF33F8">
        <w:t xml:space="preserve"> </w:t>
      </w:r>
      <w:proofErr w:type="spellStart"/>
      <w:r w:rsidR="00FF33F8">
        <w:t>generellt</w:t>
      </w:r>
      <w:proofErr w:type="spellEnd"/>
      <w:r w:rsidR="00FF33F8">
        <w:t xml:space="preserve"> </w:t>
      </w:r>
      <w:proofErr w:type="spellStart"/>
      <w:r w:rsidR="00FF33F8">
        <w:t>meddelande</w:t>
      </w:r>
      <w:proofErr w:type="spellEnd"/>
      <w:r w:rsidR="00FF33F8">
        <w:t xml:space="preserve"> Samordning </w:t>
      </w:r>
      <w:proofErr w:type="spellStart"/>
      <w:r w:rsidR="00FF33F8">
        <w:t>öppenvård</w:t>
      </w:r>
      <w:bookmarkEnd w:id="27"/>
      <w:proofErr w:type="spellEnd"/>
    </w:p>
    <w:p w14:paraId="54863B9D" w14:textId="77777777" w:rsidR="00FF33F8" w:rsidRPr="00457A23" w:rsidRDefault="00FF33F8" w:rsidP="00FF33F8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24D4580D">
        <w:rPr>
          <w:rFonts w:ascii="Times New Roman" w:hAnsi="Times New Roman"/>
          <w:color w:val="000000"/>
        </w:rPr>
        <w:t>Steg</w:t>
      </w:r>
      <w:r w:rsidRPr="00457A23">
        <w:rPr>
          <w:rFonts w:ascii="Times New Roman" w:hAnsi="Times New Roman"/>
          <w:color w:val="000000"/>
          <w:szCs w:val="24"/>
        </w:rPr>
        <w:tab/>
      </w:r>
      <w:r w:rsidRPr="24D4580D">
        <w:rPr>
          <w:rFonts w:ascii="Times New Roman" w:hAnsi="Times New Roman"/>
          <w:color w:val="000000"/>
        </w:rPr>
        <w:t>Åtgärd</w:t>
      </w:r>
    </w:p>
    <w:p w14:paraId="3CA9CDA0" w14:textId="77777777" w:rsidR="00FF33F8" w:rsidRPr="008A2B3B" w:rsidRDefault="00FF33F8" w:rsidP="00FF33F8">
      <w:pPr>
        <w:pStyle w:val="Listor"/>
        <w:numPr>
          <w:ilvl w:val="0"/>
          <w:numId w:val="30"/>
        </w:numPr>
        <w:rPr>
          <w:b/>
          <w:bCs/>
        </w:rPr>
      </w:pPr>
      <w:r>
        <w:t xml:space="preserve">Klicka på </w:t>
      </w:r>
      <w:r w:rsidRPr="24D4580D">
        <w:rPr>
          <w:b/>
          <w:bCs/>
        </w:rPr>
        <w:t>Nytt meddelande.</w:t>
      </w:r>
      <w:r>
        <w:t xml:space="preserve"> Under meddelandetyp välj </w:t>
      </w:r>
      <w:r w:rsidRPr="24D4580D">
        <w:rPr>
          <w:b/>
          <w:bCs/>
        </w:rPr>
        <w:t>Generellt</w:t>
      </w:r>
    </w:p>
    <w:p w14:paraId="116FD2DD" w14:textId="77777777" w:rsidR="00D40E4F" w:rsidRPr="00D40E4F" w:rsidRDefault="00FF33F8" w:rsidP="005F0D5A">
      <w:pPr>
        <w:pStyle w:val="Listor"/>
        <w:numPr>
          <w:ilvl w:val="0"/>
          <w:numId w:val="30"/>
        </w:numPr>
        <w:ind w:right="-710"/>
      </w:pPr>
      <w:r>
        <w:t>Välj Titel</w:t>
      </w:r>
      <w:r w:rsidRPr="00D40E4F">
        <w:rPr>
          <w:color w:val="auto"/>
        </w:rPr>
        <w:t>:</w:t>
      </w:r>
      <w:r w:rsidRPr="00D40E4F">
        <w:rPr>
          <w:b/>
          <w:bCs/>
          <w:color w:val="auto"/>
        </w:rPr>
        <w:t xml:space="preserve"> Samordning öppenvård </w:t>
      </w:r>
    </w:p>
    <w:p w14:paraId="6180BB07" w14:textId="6295371A" w:rsidR="00FF33F8" w:rsidRPr="008A2B3B" w:rsidRDefault="00FF33F8" w:rsidP="005F0D5A">
      <w:pPr>
        <w:pStyle w:val="Listor"/>
        <w:numPr>
          <w:ilvl w:val="0"/>
          <w:numId w:val="30"/>
        </w:numPr>
        <w:ind w:right="-710"/>
      </w:pPr>
      <w:r>
        <w:t>Skriv meddelande</w:t>
      </w:r>
    </w:p>
    <w:p w14:paraId="2293E4E5" w14:textId="77777777" w:rsidR="00FF33F8" w:rsidRDefault="00FF33F8" w:rsidP="00FF33F8">
      <w:pPr>
        <w:pStyle w:val="Listor"/>
        <w:numPr>
          <w:ilvl w:val="0"/>
          <w:numId w:val="30"/>
        </w:numPr>
      </w:pPr>
      <w:r w:rsidRPr="24D4580D">
        <w:rPr>
          <w:b/>
          <w:bCs/>
        </w:rPr>
        <w:t>Skicka</w:t>
      </w:r>
    </w:p>
    <w:p w14:paraId="1EC0E781" w14:textId="77777777" w:rsidR="00FF33F8" w:rsidRDefault="00FF33F8" w:rsidP="00FF33F8">
      <w:pPr>
        <w:pStyle w:val="Listor"/>
        <w:numPr>
          <w:ilvl w:val="0"/>
          <w:numId w:val="30"/>
        </w:numPr>
      </w:pPr>
      <w:r>
        <w:t xml:space="preserve">Gå till </w:t>
      </w:r>
      <w:r w:rsidRPr="24D4580D">
        <w:rPr>
          <w:b/>
          <w:bCs/>
        </w:rPr>
        <w:t xml:space="preserve">Ärendeöversikten och Uppdatera. </w:t>
      </w:r>
      <w:r>
        <w:t xml:space="preserve">Kontrollera att patienten nu finns i listan. </w:t>
      </w:r>
    </w:p>
    <w:p w14:paraId="4E14C0AB" w14:textId="680C55AE" w:rsidR="00FF33F8" w:rsidRDefault="00FF33F8" w:rsidP="00FF33F8">
      <w:pPr>
        <w:pStyle w:val="Rubrikvningsuppgift"/>
        <w:spacing w:before="0" w:after="0"/>
        <w:rPr>
          <w:lang w:val="sv-SE"/>
        </w:rPr>
      </w:pPr>
    </w:p>
    <w:bookmarkEnd w:id="8"/>
    <w:p w14:paraId="5BD7FDD1" w14:textId="77777777" w:rsidR="0071652E" w:rsidRPr="00F2758E" w:rsidRDefault="0071652E" w:rsidP="003A67B0">
      <w:pPr>
        <w:pStyle w:val="Listor"/>
        <w:spacing w:after="0"/>
        <w:ind w:left="1304"/>
        <w:rPr>
          <w:b/>
          <w:bCs/>
          <w:color w:val="FF0000"/>
        </w:rPr>
      </w:pPr>
    </w:p>
    <w:p w14:paraId="3EE3959E" w14:textId="33DF06A4" w:rsidR="00D96EC9" w:rsidRPr="00457A23" w:rsidRDefault="00FF33F8" w:rsidP="00F2758E">
      <w:pPr>
        <w:pStyle w:val="Rubrikvningsuppgift"/>
        <w:spacing w:before="0"/>
        <w:rPr>
          <w:b w:val="0"/>
          <w:bCs w:val="0"/>
        </w:rPr>
      </w:pPr>
      <w:bookmarkStart w:id="28" w:name="_Toc199339809"/>
      <w:r>
        <w:t>2</w:t>
      </w:r>
      <w:r w:rsidR="1C362558">
        <w:t>.</w:t>
      </w:r>
      <w:r>
        <w:t xml:space="preserve">5 </w:t>
      </w:r>
      <w:proofErr w:type="spellStart"/>
      <w:r w:rsidR="1C362558">
        <w:t>Skicka</w:t>
      </w:r>
      <w:proofErr w:type="spellEnd"/>
      <w:r w:rsidR="1C362558">
        <w:t xml:space="preserve"> </w:t>
      </w:r>
      <w:proofErr w:type="spellStart"/>
      <w:r w:rsidR="1C362558">
        <w:t>generellt</w:t>
      </w:r>
      <w:proofErr w:type="spellEnd"/>
      <w:r w:rsidR="1C362558">
        <w:t xml:space="preserve"> </w:t>
      </w:r>
      <w:proofErr w:type="spellStart"/>
      <w:r w:rsidR="1C362558">
        <w:t>meddelande</w:t>
      </w:r>
      <w:proofErr w:type="spellEnd"/>
      <w:r w:rsidR="1C362558">
        <w:t xml:space="preserve"> </w:t>
      </w:r>
      <w:proofErr w:type="gramStart"/>
      <w:r w:rsidR="1C362558">
        <w:t>Social</w:t>
      </w:r>
      <w:proofErr w:type="gramEnd"/>
      <w:r w:rsidR="1C362558">
        <w:t xml:space="preserve"> situation</w:t>
      </w:r>
      <w:bookmarkEnd w:id="28"/>
    </w:p>
    <w:p w14:paraId="3BEFACBC" w14:textId="77777777" w:rsidR="00D96EC9" w:rsidRPr="00457A23" w:rsidRDefault="00D96EC9" w:rsidP="1C362558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24D4580D">
        <w:rPr>
          <w:rFonts w:ascii="Times New Roman" w:hAnsi="Times New Roman"/>
          <w:color w:val="000000"/>
        </w:rPr>
        <w:t>Steg</w:t>
      </w:r>
      <w:r w:rsidRPr="00457A23">
        <w:rPr>
          <w:rFonts w:ascii="Times New Roman" w:hAnsi="Times New Roman"/>
          <w:color w:val="000000"/>
          <w:szCs w:val="24"/>
        </w:rPr>
        <w:tab/>
      </w:r>
      <w:r w:rsidRPr="24D4580D">
        <w:rPr>
          <w:rFonts w:ascii="Times New Roman" w:hAnsi="Times New Roman"/>
          <w:color w:val="000000"/>
        </w:rPr>
        <w:t>Åtgärd</w:t>
      </w:r>
    </w:p>
    <w:p w14:paraId="73D8902F" w14:textId="6CF3C4EB" w:rsidR="00D96EC9" w:rsidRPr="008A2B3B" w:rsidRDefault="24D4580D" w:rsidP="24D4580D">
      <w:pPr>
        <w:pStyle w:val="Listor"/>
        <w:numPr>
          <w:ilvl w:val="0"/>
          <w:numId w:val="8"/>
        </w:numPr>
        <w:rPr>
          <w:b/>
          <w:bCs/>
        </w:rPr>
      </w:pPr>
      <w:r>
        <w:t xml:space="preserve">Klicka på fliken </w:t>
      </w:r>
      <w:r w:rsidRPr="24D4580D">
        <w:rPr>
          <w:b/>
          <w:bCs/>
        </w:rPr>
        <w:t xml:space="preserve">Meddelanden </w:t>
      </w:r>
    </w:p>
    <w:p w14:paraId="74C27612" w14:textId="73D754D6" w:rsidR="00D96EC9" w:rsidRPr="008A2B3B" w:rsidRDefault="24D4580D" w:rsidP="24D4580D">
      <w:pPr>
        <w:pStyle w:val="Listor"/>
        <w:numPr>
          <w:ilvl w:val="0"/>
          <w:numId w:val="8"/>
        </w:numPr>
        <w:rPr>
          <w:b/>
          <w:bCs/>
        </w:rPr>
      </w:pPr>
      <w:r>
        <w:t>Välj</w:t>
      </w:r>
      <w:r w:rsidRPr="24D4580D">
        <w:rPr>
          <w:b/>
          <w:bCs/>
        </w:rPr>
        <w:t xml:space="preserve"> Nytt meddelande.</w:t>
      </w:r>
      <w:r>
        <w:t xml:space="preserve"> Under meddelandetyp välj </w:t>
      </w:r>
      <w:r w:rsidRPr="24D4580D">
        <w:rPr>
          <w:b/>
          <w:bCs/>
        </w:rPr>
        <w:t>Generellt</w:t>
      </w:r>
    </w:p>
    <w:p w14:paraId="63387F35" w14:textId="77777777" w:rsidR="00D96EC9" w:rsidRPr="00457A23" w:rsidRDefault="24D4580D" w:rsidP="24D4580D">
      <w:pPr>
        <w:pStyle w:val="Listor"/>
        <w:numPr>
          <w:ilvl w:val="0"/>
          <w:numId w:val="8"/>
        </w:numPr>
        <w:rPr>
          <w:b/>
          <w:bCs/>
        </w:rPr>
      </w:pPr>
      <w:r>
        <w:t>Välj Titel:</w:t>
      </w:r>
      <w:r w:rsidRPr="24D4580D">
        <w:rPr>
          <w:b/>
          <w:bCs/>
        </w:rPr>
        <w:t xml:space="preserve"> Social situation</w:t>
      </w:r>
    </w:p>
    <w:p w14:paraId="0974F909" w14:textId="4010D11A" w:rsidR="00D96EC9" w:rsidRPr="005A5BEF" w:rsidRDefault="1C362558" w:rsidP="1C362558">
      <w:pPr>
        <w:pStyle w:val="Listor"/>
        <w:numPr>
          <w:ilvl w:val="0"/>
          <w:numId w:val="8"/>
        </w:numPr>
        <w:ind w:right="-1135"/>
        <w:rPr>
          <w:color w:val="FF0000"/>
        </w:rPr>
      </w:pPr>
      <w:r w:rsidRPr="1C362558">
        <w:rPr>
          <w:color w:val="auto"/>
        </w:rPr>
        <w:t xml:space="preserve">Ange fras </w:t>
      </w:r>
      <w:proofErr w:type="spellStart"/>
      <w:r w:rsidRPr="1C362558">
        <w:rPr>
          <w:b/>
          <w:bCs/>
          <w:color w:val="auto"/>
        </w:rPr>
        <w:t>lisoc</w:t>
      </w:r>
      <w:proofErr w:type="spellEnd"/>
      <w:r w:rsidRPr="1C362558">
        <w:rPr>
          <w:b/>
          <w:bCs/>
          <w:color w:val="auto"/>
        </w:rPr>
        <w:t xml:space="preserve"> + </w:t>
      </w:r>
      <w:proofErr w:type="spellStart"/>
      <w:r w:rsidRPr="1C362558">
        <w:rPr>
          <w:b/>
          <w:bCs/>
          <w:color w:val="auto"/>
        </w:rPr>
        <w:t>enter</w:t>
      </w:r>
      <w:proofErr w:type="spellEnd"/>
      <w:r w:rsidRPr="1C362558">
        <w:rPr>
          <w:color w:val="auto"/>
        </w:rPr>
        <w:t xml:space="preserve"> (skriv </w:t>
      </w:r>
      <w:r>
        <w:t>på relevanta sökord, ev. ta bort resten)</w:t>
      </w:r>
    </w:p>
    <w:p w14:paraId="437CCB2B" w14:textId="734304B1" w:rsidR="00D96EC9" w:rsidRPr="003A67B0" w:rsidRDefault="24D4580D" w:rsidP="005A5BEF">
      <w:pPr>
        <w:pStyle w:val="Listor"/>
        <w:numPr>
          <w:ilvl w:val="0"/>
          <w:numId w:val="8"/>
        </w:numPr>
      </w:pPr>
      <w:r w:rsidRPr="24D4580D">
        <w:rPr>
          <w:b/>
          <w:bCs/>
        </w:rPr>
        <w:t>Skicka</w:t>
      </w:r>
    </w:p>
    <w:p w14:paraId="6D17DD81" w14:textId="77777777" w:rsidR="003A67B0" w:rsidRPr="005A5BEF" w:rsidRDefault="003A67B0" w:rsidP="003A67B0">
      <w:pPr>
        <w:pStyle w:val="Listor"/>
        <w:spacing w:before="0" w:after="0"/>
        <w:ind w:left="1664"/>
      </w:pPr>
    </w:p>
    <w:p w14:paraId="4BBFEC56" w14:textId="210D0855" w:rsidR="00725675" w:rsidRDefault="00FF33F8" w:rsidP="003A67B0">
      <w:pPr>
        <w:pStyle w:val="Rubrikvningsuppgift"/>
        <w:spacing w:before="0"/>
      </w:pPr>
      <w:bookmarkStart w:id="29" w:name="_Toc199339810"/>
      <w:r>
        <w:t>2</w:t>
      </w:r>
      <w:r w:rsidR="1C362558">
        <w:t>.</w:t>
      </w:r>
      <w:r>
        <w:t>6</w:t>
      </w:r>
      <w:r w:rsidR="1C362558">
        <w:t xml:space="preserve"> </w:t>
      </w:r>
      <w:proofErr w:type="spellStart"/>
      <w:r w:rsidR="1C362558">
        <w:t>Skicka</w:t>
      </w:r>
      <w:proofErr w:type="spellEnd"/>
      <w:r w:rsidR="1C362558">
        <w:t xml:space="preserve"> </w:t>
      </w:r>
      <w:proofErr w:type="spellStart"/>
      <w:r w:rsidR="1C362558">
        <w:t>meddelande</w:t>
      </w:r>
      <w:proofErr w:type="spellEnd"/>
      <w:r w:rsidR="1C362558">
        <w:t xml:space="preserve"> </w:t>
      </w:r>
      <w:proofErr w:type="spellStart"/>
      <w:r w:rsidR="1C362558">
        <w:t>Kommunklar</w:t>
      </w:r>
      <w:bookmarkEnd w:id="29"/>
      <w:proofErr w:type="spellEnd"/>
    </w:p>
    <w:p w14:paraId="62D4D4DD" w14:textId="77777777" w:rsidR="00725675" w:rsidRPr="00457A23" w:rsidRDefault="00725675" w:rsidP="1C362558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66A046E0">
        <w:rPr>
          <w:rFonts w:ascii="Times New Roman" w:hAnsi="Times New Roman"/>
          <w:color w:val="000000"/>
        </w:rPr>
        <w:t>Steg</w:t>
      </w:r>
      <w:r w:rsidRPr="00457A23">
        <w:rPr>
          <w:rFonts w:ascii="Times New Roman" w:hAnsi="Times New Roman"/>
          <w:color w:val="000000"/>
          <w:szCs w:val="24"/>
        </w:rPr>
        <w:tab/>
      </w:r>
      <w:r w:rsidRPr="66A046E0">
        <w:rPr>
          <w:rFonts w:ascii="Times New Roman" w:hAnsi="Times New Roman"/>
          <w:color w:val="000000"/>
        </w:rPr>
        <w:t>Åtgärd</w:t>
      </w:r>
    </w:p>
    <w:p w14:paraId="7D9147E4" w14:textId="0D9051E4" w:rsidR="008A2B3B" w:rsidRPr="008A2B3B" w:rsidRDefault="24D4580D" w:rsidP="24D4580D">
      <w:pPr>
        <w:pStyle w:val="Listor"/>
        <w:numPr>
          <w:ilvl w:val="0"/>
          <w:numId w:val="26"/>
        </w:numPr>
        <w:rPr>
          <w:b/>
          <w:bCs/>
        </w:rPr>
      </w:pPr>
      <w:r>
        <w:t xml:space="preserve">Klicka på </w:t>
      </w:r>
      <w:r w:rsidRPr="24D4580D">
        <w:rPr>
          <w:b/>
          <w:bCs/>
        </w:rPr>
        <w:t>Nytt meddelande</w:t>
      </w:r>
    </w:p>
    <w:p w14:paraId="33078E2D" w14:textId="7E4F62E6" w:rsidR="00D40E4F" w:rsidRPr="008A2B3B" w:rsidRDefault="00D40E4F" w:rsidP="00D40E4F">
      <w:pPr>
        <w:pStyle w:val="Listor"/>
        <w:numPr>
          <w:ilvl w:val="0"/>
          <w:numId w:val="26"/>
        </w:numPr>
        <w:rPr>
          <w:b/>
          <w:bCs/>
        </w:rPr>
      </w:pPr>
      <w:r>
        <w:t>Välj</w:t>
      </w:r>
      <w:r w:rsidRPr="24D4580D">
        <w:rPr>
          <w:b/>
          <w:bCs/>
        </w:rPr>
        <w:t xml:space="preserve"> Nytt meddelande.</w:t>
      </w:r>
      <w:r>
        <w:t xml:space="preserve"> Under meddelandetyp välj </w:t>
      </w:r>
      <w:r>
        <w:rPr>
          <w:b/>
          <w:bCs/>
        </w:rPr>
        <w:t>Kommunklar</w:t>
      </w:r>
    </w:p>
    <w:p w14:paraId="4C289077" w14:textId="77777777" w:rsidR="00725675" w:rsidRPr="008A2B3B" w:rsidRDefault="24D4580D" w:rsidP="66A046E0">
      <w:pPr>
        <w:pStyle w:val="Listor"/>
        <w:numPr>
          <w:ilvl w:val="0"/>
          <w:numId w:val="26"/>
        </w:numPr>
      </w:pPr>
      <w:r>
        <w:t>Skriv meddelande</w:t>
      </w:r>
    </w:p>
    <w:p w14:paraId="37ED3763" w14:textId="77777777" w:rsidR="00DC49EC" w:rsidRPr="00DC49EC" w:rsidRDefault="00DC49EC" w:rsidP="00DC49EC">
      <w:pPr>
        <w:pStyle w:val="Listor"/>
        <w:numPr>
          <w:ilvl w:val="0"/>
          <w:numId w:val="26"/>
        </w:numPr>
      </w:pPr>
      <w:bookmarkStart w:id="30" w:name="_Toc131071023"/>
      <w:r>
        <w:rPr>
          <w:b/>
          <w:bCs/>
        </w:rPr>
        <w:t>Skicka</w:t>
      </w:r>
    </w:p>
    <w:p w14:paraId="344E2809" w14:textId="0CC6F965" w:rsidR="00172E18" w:rsidRPr="00DC49EC" w:rsidRDefault="00FF33F8" w:rsidP="00DC49EC">
      <w:pPr>
        <w:pStyle w:val="Rubrikvningsuppgift"/>
        <w:spacing w:before="0"/>
        <w:rPr>
          <w:i/>
          <w:iCs/>
          <w:color w:val="auto"/>
          <w:lang w:val="sv-SE"/>
        </w:rPr>
      </w:pPr>
      <w:bookmarkStart w:id="31" w:name="_Toc199339811"/>
      <w:r w:rsidRPr="00DC49EC">
        <w:t xml:space="preserve">2.7 </w:t>
      </w:r>
      <w:proofErr w:type="spellStart"/>
      <w:r w:rsidRPr="00DC49EC">
        <w:t>Dokumentera</w:t>
      </w:r>
      <w:proofErr w:type="spellEnd"/>
      <w:r w:rsidRPr="00DC49EC">
        <w:t xml:space="preserve"> </w:t>
      </w:r>
      <w:proofErr w:type="spellStart"/>
      <w:r w:rsidRPr="00DC49EC">
        <w:t>utskrivningsplan</w:t>
      </w:r>
      <w:proofErr w:type="spellEnd"/>
      <w:r w:rsidRPr="00DC49EC">
        <w:t xml:space="preserve">, </w:t>
      </w:r>
      <w:proofErr w:type="spellStart"/>
      <w:r w:rsidRPr="00DC49EC">
        <w:t>starta</w:t>
      </w:r>
      <w:proofErr w:type="spellEnd"/>
      <w:r w:rsidRPr="00DC49EC">
        <w:t xml:space="preserve"> </w:t>
      </w:r>
      <w:proofErr w:type="spellStart"/>
      <w:r w:rsidRPr="00DC49EC">
        <w:t>en</w:t>
      </w:r>
      <w:proofErr w:type="spellEnd"/>
      <w:r w:rsidRPr="00DC49EC">
        <w:t xml:space="preserve"> </w:t>
      </w:r>
      <w:proofErr w:type="spellStart"/>
      <w:r w:rsidRPr="00DC49EC">
        <w:t>ny</w:t>
      </w:r>
      <w:proofErr w:type="spellEnd"/>
      <w:r w:rsidRPr="00DC49EC">
        <w:t xml:space="preserve"> plan</w:t>
      </w:r>
      <w:bookmarkEnd w:id="31"/>
    </w:p>
    <w:p w14:paraId="4AB36F32" w14:textId="7773B2BB" w:rsidR="00FF33F8" w:rsidRPr="006D027F" w:rsidRDefault="00FF33F8" w:rsidP="00DC49EC">
      <w:pPr>
        <w:pStyle w:val="NormalIndented"/>
        <w:rPr>
          <w:i/>
          <w:iCs/>
          <w:color w:val="auto"/>
        </w:rPr>
      </w:pPr>
      <w:r>
        <w:rPr>
          <w:i/>
          <w:iCs/>
          <w:color w:val="auto"/>
        </w:rPr>
        <w:t>I vanliga fall kommer inte Ut</w:t>
      </w:r>
      <w:r w:rsidR="007A72C4">
        <w:rPr>
          <w:i/>
          <w:iCs/>
          <w:color w:val="auto"/>
        </w:rPr>
        <w:t>skrivningsplan att upprättas vid samordning i öppenvård</w:t>
      </w:r>
      <w:r>
        <w:rPr>
          <w:i/>
          <w:iCs/>
          <w:color w:val="auto"/>
        </w:rPr>
        <w:t xml:space="preserve"> men </w:t>
      </w:r>
      <w:r w:rsidR="007A72C4">
        <w:rPr>
          <w:i/>
          <w:iCs/>
          <w:color w:val="auto"/>
        </w:rPr>
        <w:t>för att</w:t>
      </w:r>
      <w:r w:rsidR="00172E18">
        <w:rPr>
          <w:i/>
          <w:iCs/>
          <w:color w:val="auto"/>
        </w:rPr>
        <w:t xml:space="preserve"> öva</w:t>
      </w:r>
      <w:r w:rsidR="007A72C4">
        <w:rPr>
          <w:i/>
          <w:iCs/>
          <w:color w:val="auto"/>
        </w:rPr>
        <w:t xml:space="preserve"> på</w:t>
      </w:r>
      <w:r w:rsidR="00172E18">
        <w:rPr>
          <w:i/>
          <w:iCs/>
          <w:color w:val="auto"/>
        </w:rPr>
        <w:t xml:space="preserve"> att dokumentera U</w:t>
      </w:r>
      <w:r>
        <w:rPr>
          <w:i/>
          <w:iCs/>
          <w:color w:val="auto"/>
        </w:rPr>
        <w:t>tskrivningsplan finns denna övningsuppgift med</w:t>
      </w:r>
    </w:p>
    <w:p w14:paraId="264ED7D5" w14:textId="77777777" w:rsidR="00FF33F8" w:rsidRDefault="00FF33F8" w:rsidP="00FF33F8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</w:p>
    <w:p w14:paraId="39BAC924" w14:textId="77777777" w:rsidR="00FF33F8" w:rsidRPr="00457A23" w:rsidRDefault="00FF33F8" w:rsidP="00FF33F8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24D4580D">
        <w:rPr>
          <w:rFonts w:ascii="Times New Roman" w:hAnsi="Times New Roman"/>
          <w:color w:val="000000"/>
        </w:rPr>
        <w:t>Steg</w:t>
      </w:r>
      <w:r w:rsidRPr="00457A23">
        <w:rPr>
          <w:rFonts w:ascii="Times New Roman" w:hAnsi="Times New Roman"/>
          <w:color w:val="000000"/>
          <w:szCs w:val="24"/>
        </w:rPr>
        <w:tab/>
      </w:r>
      <w:r w:rsidRPr="24D4580D">
        <w:rPr>
          <w:rFonts w:ascii="Times New Roman" w:hAnsi="Times New Roman"/>
          <w:color w:val="000000"/>
        </w:rPr>
        <w:t>Åtgärd</w:t>
      </w:r>
    </w:p>
    <w:p w14:paraId="56288A84" w14:textId="2388E3B4" w:rsidR="00FF33F8" w:rsidRDefault="00FF33F8" w:rsidP="00172E18">
      <w:pPr>
        <w:pStyle w:val="Listor"/>
        <w:numPr>
          <w:ilvl w:val="0"/>
          <w:numId w:val="41"/>
        </w:numPr>
      </w:pPr>
      <w:r>
        <w:t xml:space="preserve">Klicka på fliken </w:t>
      </w:r>
      <w:r w:rsidRPr="00172E18">
        <w:rPr>
          <w:b/>
          <w:bCs/>
        </w:rPr>
        <w:t>Planer</w:t>
      </w:r>
    </w:p>
    <w:p w14:paraId="6C56DE3D" w14:textId="77777777" w:rsidR="00FF33F8" w:rsidRDefault="00FF33F8" w:rsidP="00FF33F8">
      <w:pPr>
        <w:pStyle w:val="Listor"/>
        <w:numPr>
          <w:ilvl w:val="0"/>
          <w:numId w:val="41"/>
        </w:numPr>
      </w:pPr>
      <w:r>
        <w:t xml:space="preserve">Ny plan, välj i dropplisten; </w:t>
      </w:r>
      <w:r w:rsidRPr="000F2EED">
        <w:rPr>
          <w:b/>
          <w:bCs/>
        </w:rPr>
        <w:t>Utskrivningsplan, Lägg till</w:t>
      </w:r>
    </w:p>
    <w:p w14:paraId="5B98C6C4" w14:textId="77777777" w:rsidR="00FF33F8" w:rsidRDefault="00FF33F8" w:rsidP="00FF33F8">
      <w:pPr>
        <w:pStyle w:val="Listor"/>
        <w:numPr>
          <w:ilvl w:val="0"/>
          <w:numId w:val="41"/>
        </w:numPr>
      </w:pPr>
      <w:r>
        <w:t xml:space="preserve">Välj Mall </w:t>
      </w:r>
      <w:r w:rsidRPr="000F2EED">
        <w:rPr>
          <w:b/>
          <w:bCs/>
        </w:rPr>
        <w:t>Utskrivningsplan</w:t>
      </w:r>
    </w:p>
    <w:p w14:paraId="0F0E29BE" w14:textId="77777777" w:rsidR="00FF33F8" w:rsidRDefault="00FF33F8" w:rsidP="00FF33F8">
      <w:pPr>
        <w:pStyle w:val="Listor"/>
        <w:numPr>
          <w:ilvl w:val="0"/>
          <w:numId w:val="41"/>
        </w:numPr>
      </w:pPr>
      <w:r>
        <w:t xml:space="preserve">Dokumentera under sökordet </w:t>
      </w:r>
      <w:r w:rsidRPr="000F2EED">
        <w:rPr>
          <w:b/>
          <w:bCs/>
        </w:rPr>
        <w:t>Planerade insatser från socialtjänsten</w:t>
      </w:r>
    </w:p>
    <w:p w14:paraId="2D641E03" w14:textId="77777777" w:rsidR="00FF33F8" w:rsidRPr="00FA3F43" w:rsidRDefault="00FF33F8" w:rsidP="00FF33F8">
      <w:pPr>
        <w:pStyle w:val="Listor"/>
        <w:numPr>
          <w:ilvl w:val="0"/>
          <w:numId w:val="16"/>
        </w:numPr>
        <w:rPr>
          <w:b/>
          <w:bCs/>
        </w:rPr>
      </w:pPr>
      <w:r w:rsidRPr="24D4580D">
        <w:rPr>
          <w:b/>
          <w:bCs/>
        </w:rPr>
        <w:t>Beskrivning av insats</w:t>
      </w:r>
    </w:p>
    <w:p w14:paraId="74E03792" w14:textId="77777777" w:rsidR="00FF33F8" w:rsidRPr="00FA3F43" w:rsidRDefault="00FF33F8" w:rsidP="00FF33F8">
      <w:pPr>
        <w:pStyle w:val="Listor"/>
        <w:numPr>
          <w:ilvl w:val="0"/>
          <w:numId w:val="16"/>
        </w:numPr>
        <w:rPr>
          <w:b/>
          <w:bCs/>
        </w:rPr>
      </w:pPr>
      <w:r w:rsidRPr="24D4580D">
        <w:rPr>
          <w:b/>
          <w:bCs/>
        </w:rPr>
        <w:t>Insatsen är planerad att påbörjas</w:t>
      </w:r>
    </w:p>
    <w:p w14:paraId="58C0DE1D" w14:textId="77777777" w:rsidR="00FF33F8" w:rsidRPr="000F2EED" w:rsidRDefault="00FF33F8" w:rsidP="00FF33F8">
      <w:pPr>
        <w:pStyle w:val="Listor"/>
        <w:numPr>
          <w:ilvl w:val="0"/>
          <w:numId w:val="16"/>
        </w:numPr>
      </w:pPr>
      <w:r w:rsidRPr="24D4580D">
        <w:rPr>
          <w:b/>
          <w:bCs/>
        </w:rPr>
        <w:t>Ansvarig för insatsen</w:t>
      </w:r>
    </w:p>
    <w:p w14:paraId="7A15E4F5" w14:textId="35EBE225" w:rsidR="00FF33F8" w:rsidRPr="000F2EED" w:rsidRDefault="00FF33F8" w:rsidP="00FF33F8">
      <w:pPr>
        <w:pStyle w:val="Listor"/>
        <w:numPr>
          <w:ilvl w:val="0"/>
          <w:numId w:val="41"/>
        </w:numPr>
      </w:pPr>
      <w:r w:rsidRPr="000F2EED">
        <w:rPr>
          <w:b/>
        </w:rPr>
        <w:t>Signera</w:t>
      </w:r>
      <w:r w:rsidRPr="000F2EED">
        <w:rPr>
          <w:b/>
          <w:bCs/>
          <w:color w:val="FF0000"/>
        </w:rPr>
        <w:t xml:space="preserve"> </w:t>
      </w:r>
    </w:p>
    <w:p w14:paraId="23DFDBB6" w14:textId="77777777" w:rsidR="006B5F4C" w:rsidRDefault="006B5F4C">
      <w:pPr>
        <w:tabs>
          <w:tab w:val="clear" w:pos="5046"/>
          <w:tab w:val="clear" w:pos="7598"/>
        </w:tabs>
        <w:rPr>
          <w:rFonts w:ascii="Calibri" w:hAnsi="Calibri"/>
          <w:b/>
          <w:bCs/>
          <w:i/>
          <w:iCs/>
          <w:color w:val="48715C" w:themeColor="accent4"/>
          <w:sz w:val="48"/>
          <w:szCs w:val="48"/>
          <w:shd w:val="clear" w:color="auto" w:fill="FFFFFF"/>
        </w:rPr>
      </w:pPr>
      <w:r>
        <w:br w:type="page"/>
      </w:r>
    </w:p>
    <w:p w14:paraId="6C68FC6C" w14:textId="7BD48ADB" w:rsidR="00477259" w:rsidRPr="00403784" w:rsidRDefault="24D4580D" w:rsidP="24D4580D">
      <w:pPr>
        <w:pStyle w:val="Rubrikpatientfall"/>
        <w:spacing w:before="240" w:after="0"/>
        <w:rPr>
          <w:lang w:val="sv-SE"/>
        </w:rPr>
      </w:pPr>
      <w:bookmarkStart w:id="32" w:name="_Toc199339812"/>
      <w:r w:rsidRPr="24D4580D">
        <w:rPr>
          <w:lang w:val="sv-SE"/>
        </w:rPr>
        <w:t>Övningsuppgift 3</w:t>
      </w:r>
      <w:bookmarkEnd w:id="32"/>
    </w:p>
    <w:p w14:paraId="2FBDCF39" w14:textId="5A510B9E" w:rsidR="00725675" w:rsidRPr="00457A23" w:rsidRDefault="1C362558" w:rsidP="00457A23">
      <w:pPr>
        <w:pStyle w:val="Rubrikvningsuppgift"/>
        <w:rPr>
          <w:b w:val="0"/>
          <w:bCs w:val="0"/>
        </w:rPr>
      </w:pPr>
      <w:bookmarkStart w:id="33" w:name="_Toc199339813"/>
      <w:r>
        <w:t xml:space="preserve">3.1 </w:t>
      </w:r>
      <w:proofErr w:type="spellStart"/>
      <w:r>
        <w:t>Skicka</w:t>
      </w:r>
      <w:proofErr w:type="spellEnd"/>
      <w:r>
        <w:t xml:space="preserve"> </w:t>
      </w:r>
      <w:proofErr w:type="spellStart"/>
      <w:r>
        <w:t>kallelse</w:t>
      </w:r>
      <w:proofErr w:type="spellEnd"/>
      <w:r>
        <w:t xml:space="preserve"> till SIP</w:t>
      </w:r>
      <w:bookmarkEnd w:id="30"/>
      <w:bookmarkEnd w:id="33"/>
    </w:p>
    <w:p w14:paraId="1FC39992" w14:textId="514EB692" w:rsidR="00725675" w:rsidRPr="005A536B" w:rsidRDefault="007A72C4" w:rsidP="00725675">
      <w:pPr>
        <w:pStyle w:val="NormalIndented"/>
        <w:ind w:left="1003"/>
      </w:pPr>
      <w:r>
        <w:t>Arbetsenhet: Biståndsenhet 1</w:t>
      </w:r>
      <w:r w:rsidR="24D4580D" w:rsidRPr="24D4580D">
        <w:rPr>
          <w:i/>
          <w:iCs/>
        </w:rPr>
        <w:t xml:space="preserve"> </w:t>
      </w:r>
      <w:r w:rsidR="24D4580D">
        <w:t xml:space="preserve">| Användarroll: </w:t>
      </w:r>
      <w:r w:rsidR="00172E18">
        <w:t>Kommunal sjuksköterska</w:t>
      </w:r>
      <w:r w:rsidR="000F2EED" w:rsidRPr="1C362558">
        <w:rPr>
          <w:i/>
          <w:iCs/>
        </w:rPr>
        <w:t xml:space="preserve"> </w:t>
      </w:r>
      <w:r w:rsidR="24D4580D">
        <w:t xml:space="preserve">| </w:t>
      </w:r>
      <w:r w:rsidR="00725675">
        <w:br/>
      </w:r>
      <w:r w:rsidR="24D4580D">
        <w:t xml:space="preserve">Patient: </w:t>
      </w:r>
      <w:r w:rsidR="24D4580D" w:rsidRPr="007A72C4">
        <w:rPr>
          <w:i/>
          <w:iCs/>
          <w:color w:val="auto"/>
        </w:rPr>
        <w:t>Tilldelad</w:t>
      </w:r>
      <w:r w:rsidRPr="007A72C4">
        <w:rPr>
          <w:i/>
          <w:iCs/>
          <w:color w:val="auto"/>
        </w:rPr>
        <w:t xml:space="preserve"> patient</w:t>
      </w:r>
    </w:p>
    <w:p w14:paraId="2DE7440A" w14:textId="77777777" w:rsidR="00725675" w:rsidRPr="00477259" w:rsidRDefault="00725675" w:rsidP="1C362558">
      <w:pPr>
        <w:pStyle w:val="StepActionHeading"/>
        <w:rPr>
          <w:rFonts w:ascii="Times New Roman" w:hAnsi="Times New Roman" w:cs="Times New Roman"/>
          <w:b w:val="0"/>
        </w:rPr>
      </w:pPr>
      <w:r w:rsidRPr="00477259">
        <w:rPr>
          <w:rFonts w:ascii="Times New Roman" w:hAnsi="Times New Roman" w:cs="Times New Roman"/>
          <w:b w:val="0"/>
        </w:rPr>
        <w:t>Steg</w:t>
      </w:r>
      <w:r w:rsidRPr="00477259">
        <w:rPr>
          <w:rFonts w:ascii="Times New Roman" w:hAnsi="Times New Roman" w:cs="Times New Roman"/>
          <w:b w:val="0"/>
        </w:rPr>
        <w:tab/>
        <w:t>Åtgärd</w:t>
      </w:r>
    </w:p>
    <w:p w14:paraId="1C2A10D9" w14:textId="01D046EB" w:rsidR="00725675" w:rsidRPr="00534C2D" w:rsidRDefault="24D4580D" w:rsidP="24D4580D">
      <w:pPr>
        <w:pStyle w:val="Listor"/>
        <w:numPr>
          <w:ilvl w:val="0"/>
          <w:numId w:val="31"/>
        </w:numPr>
        <w:ind w:right="-568"/>
        <w:rPr>
          <w:rFonts w:cs="Times New Roman"/>
          <w:color w:val="auto"/>
        </w:rPr>
      </w:pPr>
      <w:r w:rsidRPr="24D4580D">
        <w:rPr>
          <w:rFonts w:cs="Times New Roman"/>
          <w:color w:val="auto"/>
        </w:rPr>
        <w:t xml:space="preserve">Öppna upp den enskildes ärende via </w:t>
      </w:r>
      <w:r w:rsidRPr="24D4580D">
        <w:rPr>
          <w:rFonts w:cs="Times New Roman"/>
          <w:b/>
          <w:bCs/>
          <w:color w:val="auto"/>
        </w:rPr>
        <w:t>Ärendeöversikten</w:t>
      </w:r>
    </w:p>
    <w:p w14:paraId="14D506D0" w14:textId="72E6E024" w:rsidR="00725675" w:rsidRPr="00477259" w:rsidRDefault="24D4580D" w:rsidP="24D4580D">
      <w:pPr>
        <w:pStyle w:val="Listor"/>
        <w:numPr>
          <w:ilvl w:val="0"/>
          <w:numId w:val="31"/>
        </w:numPr>
        <w:ind w:right="-568"/>
        <w:rPr>
          <w:rFonts w:cs="Times New Roman"/>
          <w:b/>
          <w:bCs/>
        </w:rPr>
      </w:pPr>
      <w:r w:rsidRPr="24D4580D">
        <w:rPr>
          <w:rFonts w:cs="Times New Roman"/>
        </w:rPr>
        <w:t xml:space="preserve">Välj </w:t>
      </w:r>
      <w:r w:rsidRPr="24D4580D">
        <w:rPr>
          <w:rFonts w:cs="Times New Roman"/>
          <w:b/>
          <w:bCs/>
        </w:rPr>
        <w:t>Nytt meddelande.</w:t>
      </w:r>
      <w:r w:rsidRPr="24D4580D">
        <w:rPr>
          <w:rFonts w:cs="Times New Roman"/>
        </w:rPr>
        <w:t xml:space="preserve"> Under meddelandetyp välj </w:t>
      </w:r>
      <w:r w:rsidRPr="24D4580D">
        <w:rPr>
          <w:rFonts w:cs="Times New Roman"/>
          <w:b/>
          <w:bCs/>
        </w:rPr>
        <w:t>Kallelse till samordnad individuell planering</w:t>
      </w:r>
    </w:p>
    <w:p w14:paraId="4B7312F5" w14:textId="539CDE20" w:rsidR="00725675" w:rsidRPr="00477259" w:rsidRDefault="24D4580D" w:rsidP="24D4580D">
      <w:pPr>
        <w:pStyle w:val="Listor"/>
        <w:numPr>
          <w:ilvl w:val="0"/>
          <w:numId w:val="31"/>
        </w:numPr>
        <w:ind w:right="-568"/>
        <w:rPr>
          <w:rFonts w:cs="Times New Roman"/>
        </w:rPr>
      </w:pPr>
      <w:r w:rsidRPr="24D4580D">
        <w:rPr>
          <w:rFonts w:cs="Times New Roman"/>
        </w:rPr>
        <w:t>Fyll i mötestid och klockslag, mötesform Fysiskt möte, plats valfri text. Notera mötesdeltagarna</w:t>
      </w:r>
    </w:p>
    <w:p w14:paraId="77FAD916" w14:textId="1B351902" w:rsidR="00725675" w:rsidRPr="00270D2B" w:rsidRDefault="24D4580D" w:rsidP="00477259">
      <w:pPr>
        <w:pStyle w:val="Listor"/>
        <w:numPr>
          <w:ilvl w:val="0"/>
          <w:numId w:val="31"/>
        </w:numPr>
      </w:pPr>
      <w:r w:rsidRPr="24D4580D">
        <w:rPr>
          <w:rFonts w:cs="Times New Roman"/>
          <w:b/>
          <w:bCs/>
        </w:rPr>
        <w:t>Skicka</w:t>
      </w:r>
    </w:p>
    <w:p w14:paraId="6D670CD0" w14:textId="31C8A7B2" w:rsidR="00725675" w:rsidRPr="00F46557" w:rsidRDefault="1C362558" w:rsidP="00477259">
      <w:pPr>
        <w:pStyle w:val="Rubrikvningsuppgift"/>
      </w:pPr>
      <w:bookmarkStart w:id="34" w:name="_Toc131071024"/>
      <w:bookmarkStart w:id="35" w:name="_Toc199339814"/>
      <w:r>
        <w:t xml:space="preserve">3.2 </w:t>
      </w:r>
      <w:proofErr w:type="spellStart"/>
      <w:r>
        <w:t>Besvara</w:t>
      </w:r>
      <w:proofErr w:type="spellEnd"/>
      <w:r>
        <w:t xml:space="preserve"> </w:t>
      </w:r>
      <w:proofErr w:type="spellStart"/>
      <w:r>
        <w:t>kallelse</w:t>
      </w:r>
      <w:proofErr w:type="spellEnd"/>
      <w:r>
        <w:t xml:space="preserve"> till SIP</w:t>
      </w:r>
      <w:bookmarkEnd w:id="34"/>
      <w:bookmarkEnd w:id="35"/>
    </w:p>
    <w:p w14:paraId="72CFE4D0" w14:textId="77777777" w:rsidR="00725675" w:rsidRPr="00477259" w:rsidRDefault="00725675" w:rsidP="1C362558">
      <w:pPr>
        <w:pStyle w:val="StepActionHeading"/>
        <w:rPr>
          <w:rFonts w:ascii="Times New Roman" w:hAnsi="Times New Roman" w:cs="Times New Roman"/>
          <w:b w:val="0"/>
        </w:rPr>
      </w:pPr>
      <w:r w:rsidRPr="00477259">
        <w:rPr>
          <w:rFonts w:ascii="Times New Roman" w:hAnsi="Times New Roman" w:cs="Times New Roman"/>
          <w:b w:val="0"/>
        </w:rPr>
        <w:t>Steg</w:t>
      </w:r>
      <w:r w:rsidRPr="00477259">
        <w:rPr>
          <w:rFonts w:ascii="Times New Roman" w:hAnsi="Times New Roman" w:cs="Times New Roman"/>
          <w:b w:val="0"/>
        </w:rPr>
        <w:tab/>
        <w:t>Åtgärd</w:t>
      </w:r>
    </w:p>
    <w:p w14:paraId="45CF6C65" w14:textId="7C8C6F33" w:rsidR="00725675" w:rsidRPr="00E43CD1" w:rsidRDefault="24D4580D" w:rsidP="24D4580D">
      <w:pPr>
        <w:pStyle w:val="Listor"/>
        <w:numPr>
          <w:ilvl w:val="0"/>
          <w:numId w:val="32"/>
        </w:numPr>
        <w:ind w:right="-568"/>
        <w:rPr>
          <w:rFonts w:cs="Times New Roman"/>
          <w:color w:val="auto"/>
        </w:rPr>
      </w:pPr>
      <w:r w:rsidRPr="24D4580D">
        <w:rPr>
          <w:rFonts w:cs="Times New Roman"/>
          <w:color w:val="auto"/>
        </w:rPr>
        <w:t xml:space="preserve">Öppna upp den enskildes ärende via </w:t>
      </w:r>
      <w:r w:rsidRPr="24D4580D">
        <w:rPr>
          <w:rFonts w:cs="Times New Roman"/>
          <w:b/>
          <w:bCs/>
          <w:color w:val="auto"/>
        </w:rPr>
        <w:t>Ärendeöversikten</w:t>
      </w:r>
      <w:r w:rsidRPr="24D4580D">
        <w:rPr>
          <w:color w:val="auto"/>
        </w:rPr>
        <w:t xml:space="preserve"> </w:t>
      </w:r>
    </w:p>
    <w:p w14:paraId="417DD041" w14:textId="502F0AAD" w:rsidR="003B3BE8" w:rsidRDefault="24D4580D" w:rsidP="00B45702">
      <w:pPr>
        <w:pStyle w:val="Listor"/>
        <w:numPr>
          <w:ilvl w:val="0"/>
          <w:numId w:val="32"/>
        </w:numPr>
        <w:ind w:right="-568"/>
      </w:pPr>
      <w:r w:rsidRPr="24D4580D">
        <w:rPr>
          <w:b/>
          <w:bCs/>
        </w:rPr>
        <w:t>Öppna meddelande om kallelse till SIP</w:t>
      </w:r>
      <w:r>
        <w:t xml:space="preserve"> och klicka på </w:t>
      </w:r>
      <w:r w:rsidRPr="24D4580D">
        <w:rPr>
          <w:b/>
          <w:bCs/>
        </w:rPr>
        <w:t>Svara</w:t>
      </w:r>
    </w:p>
    <w:p w14:paraId="5C1DBAFF" w14:textId="07AFE7CE" w:rsidR="003B3BE8" w:rsidRPr="005A5BEF" w:rsidRDefault="1C362558" w:rsidP="1C362558">
      <w:pPr>
        <w:pStyle w:val="Listor"/>
        <w:numPr>
          <w:ilvl w:val="0"/>
          <w:numId w:val="32"/>
        </w:numPr>
        <w:ind w:right="-1135"/>
        <w:rPr>
          <w:color w:val="FF0000"/>
        </w:rPr>
      </w:pPr>
      <w:r w:rsidRPr="1C362558">
        <w:rPr>
          <w:color w:val="auto"/>
        </w:rPr>
        <w:t xml:space="preserve">Ange fras </w:t>
      </w:r>
      <w:proofErr w:type="spellStart"/>
      <w:r w:rsidRPr="1C362558">
        <w:rPr>
          <w:b/>
          <w:bCs/>
          <w:color w:val="auto"/>
        </w:rPr>
        <w:t>lisip</w:t>
      </w:r>
      <w:proofErr w:type="spellEnd"/>
      <w:r w:rsidRPr="1C362558">
        <w:rPr>
          <w:b/>
          <w:bCs/>
          <w:color w:val="auto"/>
        </w:rPr>
        <w:t xml:space="preserve"> + </w:t>
      </w:r>
      <w:proofErr w:type="spellStart"/>
      <w:r w:rsidRPr="1C362558">
        <w:rPr>
          <w:b/>
          <w:bCs/>
          <w:color w:val="auto"/>
        </w:rPr>
        <w:t>enter</w:t>
      </w:r>
      <w:proofErr w:type="spellEnd"/>
      <w:r w:rsidRPr="1C362558">
        <w:rPr>
          <w:color w:val="auto"/>
        </w:rPr>
        <w:t xml:space="preserve"> (skriv </w:t>
      </w:r>
      <w:r>
        <w:t>relevant information, ta bort resten)</w:t>
      </w:r>
    </w:p>
    <w:p w14:paraId="251F37B3" w14:textId="7AD0B28F" w:rsidR="003C30B0" w:rsidRPr="004303ED" w:rsidRDefault="24D4580D" w:rsidP="24D4580D">
      <w:pPr>
        <w:pStyle w:val="Listor"/>
        <w:numPr>
          <w:ilvl w:val="0"/>
          <w:numId w:val="32"/>
        </w:numPr>
        <w:ind w:right="-568"/>
        <w:rPr>
          <w:b/>
          <w:bCs/>
        </w:rPr>
      </w:pPr>
      <w:r w:rsidRPr="24D4580D">
        <w:rPr>
          <w:b/>
          <w:bCs/>
        </w:rPr>
        <w:t>Skicka</w:t>
      </w:r>
      <w:bookmarkStart w:id="36" w:name="_Toc131071028"/>
    </w:p>
    <w:p w14:paraId="4B103CE4" w14:textId="78606568" w:rsidR="00725675" w:rsidRPr="00F46557" w:rsidRDefault="1C362558" w:rsidP="00B45702">
      <w:pPr>
        <w:pStyle w:val="Rubrikvningsuppgift"/>
        <w:ind w:right="-568"/>
      </w:pPr>
      <w:bookmarkStart w:id="37" w:name="_Toc199339815"/>
      <w:r>
        <w:t xml:space="preserve">3.3 </w:t>
      </w:r>
      <w:proofErr w:type="spellStart"/>
      <w:r>
        <w:t>Dokumentera</w:t>
      </w:r>
      <w:proofErr w:type="spellEnd"/>
      <w:r>
        <w:t xml:space="preserve"> i SIP</w:t>
      </w:r>
      <w:bookmarkEnd w:id="36"/>
      <w:bookmarkEnd w:id="37"/>
    </w:p>
    <w:p w14:paraId="24851150" w14:textId="77777777" w:rsidR="00725675" w:rsidRPr="00477259" w:rsidRDefault="00725675" w:rsidP="1C362558">
      <w:pPr>
        <w:pStyle w:val="StepActionHeading"/>
        <w:ind w:right="-568"/>
        <w:rPr>
          <w:rFonts w:ascii="Times New Roman" w:hAnsi="Times New Roman" w:cs="Times New Roman"/>
          <w:b w:val="0"/>
        </w:rPr>
      </w:pPr>
      <w:r w:rsidRPr="00477259">
        <w:rPr>
          <w:rFonts w:ascii="Times New Roman" w:hAnsi="Times New Roman" w:cs="Times New Roman"/>
          <w:b w:val="0"/>
        </w:rPr>
        <w:t>Steg</w:t>
      </w:r>
      <w:r w:rsidRPr="00477259">
        <w:rPr>
          <w:rFonts w:ascii="Times New Roman" w:hAnsi="Times New Roman" w:cs="Times New Roman"/>
          <w:b w:val="0"/>
        </w:rPr>
        <w:tab/>
        <w:t>Åtgärd</w:t>
      </w:r>
    </w:p>
    <w:p w14:paraId="1FF5FF42" w14:textId="4CAE35CE" w:rsidR="00725675" w:rsidRDefault="24D4580D" w:rsidP="00B45702">
      <w:pPr>
        <w:pStyle w:val="Listor"/>
        <w:numPr>
          <w:ilvl w:val="0"/>
          <w:numId w:val="33"/>
        </w:numPr>
        <w:ind w:right="-568"/>
      </w:pPr>
      <w:r>
        <w:t>Gå till flik</w:t>
      </w:r>
      <w:r w:rsidRPr="24D4580D">
        <w:rPr>
          <w:b/>
          <w:bCs/>
        </w:rPr>
        <w:t xml:space="preserve"> Planer</w:t>
      </w:r>
      <w:r>
        <w:t>. I fältet Ny plan välj</w:t>
      </w:r>
      <w:r w:rsidRPr="24D4580D">
        <w:rPr>
          <w:b/>
          <w:bCs/>
        </w:rPr>
        <w:t xml:space="preserve"> SIP</w:t>
      </w:r>
      <w:r>
        <w:t xml:space="preserve">, klicka på </w:t>
      </w:r>
      <w:r w:rsidRPr="24D4580D">
        <w:rPr>
          <w:b/>
          <w:bCs/>
        </w:rPr>
        <w:t>Lägg till</w:t>
      </w:r>
      <w:r>
        <w:t xml:space="preserve">. Under </w:t>
      </w:r>
      <w:r w:rsidRPr="24D4580D">
        <w:rPr>
          <w:b/>
          <w:bCs/>
        </w:rPr>
        <w:t>Mall välj Samordnad individuell plan (SIP)</w:t>
      </w:r>
    </w:p>
    <w:p w14:paraId="3B4E4E9C" w14:textId="4A536E6E" w:rsidR="00725675" w:rsidRPr="00DC49EC" w:rsidRDefault="24D4580D" w:rsidP="00B45702">
      <w:pPr>
        <w:pStyle w:val="Listor"/>
        <w:numPr>
          <w:ilvl w:val="0"/>
          <w:numId w:val="33"/>
        </w:numPr>
        <w:ind w:right="-568"/>
        <w:rPr>
          <w:color w:val="FF0000"/>
        </w:rPr>
      </w:pPr>
      <w:r>
        <w:t xml:space="preserve">Dokumentera i mallen. Alla involverade aktörer skriver sin del. </w:t>
      </w:r>
    </w:p>
    <w:p w14:paraId="2F198517" w14:textId="3D92E87F" w:rsidR="00EE71B9" w:rsidRPr="00EE71B9" w:rsidRDefault="24D4580D" w:rsidP="00B45702">
      <w:pPr>
        <w:pStyle w:val="Listor"/>
        <w:numPr>
          <w:ilvl w:val="0"/>
          <w:numId w:val="33"/>
        </w:numPr>
        <w:ind w:right="-568"/>
      </w:pPr>
      <w:r w:rsidRPr="24D4580D">
        <w:rPr>
          <w:b/>
          <w:bCs/>
        </w:rPr>
        <w:t>Signera</w:t>
      </w:r>
    </w:p>
    <w:p w14:paraId="60BB7EF9" w14:textId="2D73D124" w:rsidR="00EE71B9" w:rsidRPr="0022232D" w:rsidRDefault="24D4580D" w:rsidP="00B45702">
      <w:pPr>
        <w:pStyle w:val="Listor"/>
        <w:numPr>
          <w:ilvl w:val="0"/>
          <w:numId w:val="33"/>
        </w:numPr>
        <w:ind w:right="-568"/>
      </w:pPr>
      <w:r>
        <w:t>Godkänn plan (det är samordningsansvarig som ska godkänna planen)</w:t>
      </w:r>
    </w:p>
    <w:p w14:paraId="09DCD4EC" w14:textId="5CA83EDE" w:rsidR="00EE71B9" w:rsidRPr="003B3BE8" w:rsidRDefault="24D4580D" w:rsidP="24D4580D">
      <w:pPr>
        <w:pStyle w:val="NormalIndented"/>
        <w:numPr>
          <w:ilvl w:val="0"/>
          <w:numId w:val="10"/>
        </w:numPr>
        <w:ind w:right="-710"/>
        <w:rPr>
          <w:rFonts w:ascii="Times New Roman" w:hAnsi="Times New Roman" w:cs="Times New Roman"/>
        </w:rPr>
      </w:pPr>
      <w:r w:rsidRPr="24D4580D">
        <w:rPr>
          <w:rFonts w:ascii="Times New Roman" w:hAnsi="Times New Roman" w:cs="Times New Roman"/>
        </w:rPr>
        <w:t xml:space="preserve">När man senare följer upp planen finns knappen </w:t>
      </w:r>
      <w:r w:rsidRPr="24D4580D">
        <w:rPr>
          <w:rFonts w:ascii="Times New Roman" w:hAnsi="Times New Roman" w:cs="Times New Roman"/>
          <w:b/>
          <w:bCs/>
        </w:rPr>
        <w:t>Ny version</w:t>
      </w:r>
      <w:r w:rsidRPr="24D4580D">
        <w:rPr>
          <w:rFonts w:ascii="Times New Roman" w:hAnsi="Times New Roman" w:cs="Times New Roman"/>
        </w:rPr>
        <w:t xml:space="preserve"> tillgänglig.</w:t>
      </w:r>
    </w:p>
    <w:p w14:paraId="41E574DB" w14:textId="77777777" w:rsidR="000F2EED" w:rsidRDefault="000F2EED">
      <w:pPr>
        <w:tabs>
          <w:tab w:val="clear" w:pos="5046"/>
          <w:tab w:val="clear" w:pos="7598"/>
        </w:tabs>
        <w:rPr>
          <w:rFonts w:ascii="Calibri" w:hAnsi="Calibri"/>
          <w:b/>
          <w:bCs/>
          <w:color w:val="48715C" w:themeColor="accent4"/>
          <w:szCs w:val="32"/>
          <w:shd w:val="clear" w:color="auto" w:fill="FFFFFF"/>
          <w:lang w:val="en-US"/>
        </w:rPr>
      </w:pPr>
      <w:r>
        <w:br w:type="page"/>
      </w:r>
    </w:p>
    <w:p w14:paraId="41BBCCF1" w14:textId="32ECCF9C" w:rsidR="00F46557" w:rsidRPr="00A30216" w:rsidRDefault="00B45702" w:rsidP="00B45702">
      <w:pPr>
        <w:pStyle w:val="Rubrikvningsuppgift"/>
        <w:ind w:right="-568"/>
        <w:rPr>
          <w:szCs w:val="24"/>
        </w:rPr>
      </w:pPr>
      <w:bookmarkStart w:id="38" w:name="_Toc199339816"/>
      <w:r>
        <w:t>3</w:t>
      </w:r>
      <w:r w:rsidR="00A30216" w:rsidRPr="1C362558">
        <w:t>.</w:t>
      </w:r>
      <w:r>
        <w:t>4</w:t>
      </w:r>
      <w:r w:rsidR="00A30216" w:rsidRPr="1C362558">
        <w:t xml:space="preserve"> </w:t>
      </w:r>
      <w:proofErr w:type="spellStart"/>
      <w:r w:rsidR="00725675">
        <w:t>Skicka</w:t>
      </w:r>
      <w:proofErr w:type="spellEnd"/>
      <w:r w:rsidR="00725675" w:rsidRPr="1C362558">
        <w:t xml:space="preserve"> </w:t>
      </w:r>
      <w:proofErr w:type="spellStart"/>
      <w:r w:rsidR="00725675">
        <w:t>kallelse</w:t>
      </w:r>
      <w:proofErr w:type="spellEnd"/>
      <w:r w:rsidR="00725675">
        <w:t xml:space="preserve"> till </w:t>
      </w:r>
      <w:proofErr w:type="spellStart"/>
      <w:r w:rsidR="00EE71B9">
        <w:t>u</w:t>
      </w:r>
      <w:r w:rsidR="00725675">
        <w:t>ppföljning</w:t>
      </w:r>
      <w:bookmarkEnd w:id="38"/>
      <w:proofErr w:type="spellEnd"/>
      <w:r w:rsidR="00725675" w:rsidRPr="00DF4E62">
        <w:rPr>
          <w:szCs w:val="24"/>
        </w:rPr>
        <w:tab/>
      </w:r>
    </w:p>
    <w:p w14:paraId="7A019039" w14:textId="77777777" w:rsidR="00725675" w:rsidRPr="00B45702" w:rsidRDefault="00725675" w:rsidP="1C362558">
      <w:pPr>
        <w:pStyle w:val="StepActionHeading"/>
        <w:ind w:right="-568"/>
        <w:rPr>
          <w:rFonts w:ascii="Times New Roman" w:hAnsi="Times New Roman" w:cs="Times New Roman"/>
          <w:b w:val="0"/>
        </w:rPr>
      </w:pPr>
      <w:r w:rsidRPr="00B45702">
        <w:rPr>
          <w:rFonts w:ascii="Times New Roman" w:hAnsi="Times New Roman" w:cs="Times New Roman"/>
          <w:b w:val="0"/>
        </w:rPr>
        <w:t>Steg</w:t>
      </w:r>
      <w:r w:rsidRPr="00B45702">
        <w:rPr>
          <w:rFonts w:ascii="Times New Roman" w:hAnsi="Times New Roman" w:cs="Times New Roman"/>
          <w:b w:val="0"/>
        </w:rPr>
        <w:tab/>
        <w:t>Åtgärd</w:t>
      </w:r>
    </w:p>
    <w:p w14:paraId="4096E7A4" w14:textId="2E5556CF" w:rsidR="00B45702" w:rsidRPr="00B45702" w:rsidRDefault="24D4580D" w:rsidP="00B45702">
      <w:pPr>
        <w:pStyle w:val="Listor"/>
        <w:numPr>
          <w:ilvl w:val="0"/>
          <w:numId w:val="35"/>
        </w:numPr>
        <w:ind w:right="-568"/>
      </w:pPr>
      <w:r>
        <w:t xml:space="preserve">Klicka på fliken </w:t>
      </w:r>
      <w:r w:rsidRPr="24D4580D">
        <w:rPr>
          <w:b/>
          <w:bCs/>
        </w:rPr>
        <w:t>Meddelanden</w:t>
      </w:r>
    </w:p>
    <w:p w14:paraId="6E2D4C38" w14:textId="741DB297" w:rsidR="00B45702" w:rsidRPr="00B45702" w:rsidRDefault="24D4580D" w:rsidP="00B45702">
      <w:pPr>
        <w:pStyle w:val="Listor"/>
        <w:numPr>
          <w:ilvl w:val="0"/>
          <w:numId w:val="35"/>
        </w:numPr>
        <w:ind w:right="-568"/>
      </w:pPr>
      <w:r>
        <w:t xml:space="preserve">Välj </w:t>
      </w:r>
      <w:r w:rsidRPr="24D4580D">
        <w:rPr>
          <w:b/>
          <w:bCs/>
        </w:rPr>
        <w:t>Nytt meddelande.</w:t>
      </w:r>
      <w:r>
        <w:t xml:space="preserve"> Under meddelandetyp välj </w:t>
      </w:r>
      <w:r w:rsidRPr="24D4580D">
        <w:rPr>
          <w:rFonts w:cs="Times New Roman"/>
          <w:b/>
          <w:bCs/>
        </w:rPr>
        <w:t>Kallelse till samordnad individuell planering</w:t>
      </w:r>
    </w:p>
    <w:p w14:paraId="364CFC50" w14:textId="5E719863" w:rsidR="00377247" w:rsidRPr="000F2EED" w:rsidRDefault="24D4580D" w:rsidP="000F2EED">
      <w:pPr>
        <w:pStyle w:val="Listor"/>
        <w:numPr>
          <w:ilvl w:val="0"/>
          <w:numId w:val="35"/>
        </w:numPr>
        <w:ind w:right="-568"/>
      </w:pPr>
      <w:r>
        <w:t>Fyll i mötestid och klockslag, mötesform Fysiskt möte, plats valfri text. Notera mötesdeltagarna</w:t>
      </w:r>
    </w:p>
    <w:p w14:paraId="3782D0ED" w14:textId="68AC5530" w:rsidR="00B45702" w:rsidRDefault="24D4580D" w:rsidP="00B45702">
      <w:pPr>
        <w:pStyle w:val="Listor"/>
        <w:numPr>
          <w:ilvl w:val="0"/>
          <w:numId w:val="35"/>
        </w:numPr>
        <w:ind w:right="-568"/>
      </w:pPr>
      <w:r>
        <w:t xml:space="preserve">Skriv i </w:t>
      </w:r>
      <w:r w:rsidRPr="24D4580D">
        <w:rPr>
          <w:b/>
          <w:bCs/>
        </w:rPr>
        <w:t>Kommentar</w:t>
      </w:r>
      <w:r>
        <w:t xml:space="preserve">: </w:t>
      </w:r>
      <w:r w:rsidRPr="24D4580D">
        <w:rPr>
          <w:b/>
          <w:bCs/>
        </w:rPr>
        <w:t>Uppföljning</w:t>
      </w:r>
    </w:p>
    <w:p w14:paraId="49A28779" w14:textId="485E8CC1" w:rsidR="00725675" w:rsidRDefault="24D4580D" w:rsidP="00B45702">
      <w:pPr>
        <w:pStyle w:val="Listor"/>
        <w:numPr>
          <w:ilvl w:val="0"/>
          <w:numId w:val="35"/>
        </w:numPr>
        <w:ind w:right="-568"/>
      </w:pPr>
      <w:r w:rsidRPr="24D4580D">
        <w:rPr>
          <w:b/>
          <w:bCs/>
        </w:rPr>
        <w:t>Skicka</w:t>
      </w:r>
    </w:p>
    <w:p w14:paraId="5BB2A471" w14:textId="7F1F49DA" w:rsidR="00725675" w:rsidRPr="0005027E" w:rsidRDefault="1C362558" w:rsidP="00B45702">
      <w:pPr>
        <w:pStyle w:val="Rubrikvningsuppgift"/>
        <w:ind w:right="-568"/>
      </w:pPr>
      <w:bookmarkStart w:id="39" w:name="_Toc199339817"/>
      <w:r>
        <w:t xml:space="preserve">3.5 </w:t>
      </w:r>
      <w:proofErr w:type="spellStart"/>
      <w:r>
        <w:t>Dokumentera</w:t>
      </w:r>
      <w:proofErr w:type="spellEnd"/>
      <w:r>
        <w:t xml:space="preserve"> </w:t>
      </w:r>
      <w:proofErr w:type="spellStart"/>
      <w:r>
        <w:t>uppföljning</w:t>
      </w:r>
      <w:bookmarkEnd w:id="39"/>
      <w:proofErr w:type="spellEnd"/>
    </w:p>
    <w:p w14:paraId="6F5B7397" w14:textId="77777777" w:rsidR="00725675" w:rsidRPr="00B45702" w:rsidRDefault="00725675" w:rsidP="1C362558">
      <w:pPr>
        <w:pStyle w:val="StepActionHeading"/>
        <w:ind w:right="-568"/>
        <w:rPr>
          <w:rFonts w:ascii="Times New Roman" w:hAnsi="Times New Roman" w:cs="Times New Roman"/>
          <w:b w:val="0"/>
        </w:rPr>
      </w:pPr>
      <w:r w:rsidRPr="00B45702">
        <w:rPr>
          <w:rFonts w:ascii="Times New Roman" w:hAnsi="Times New Roman" w:cs="Times New Roman"/>
          <w:b w:val="0"/>
        </w:rPr>
        <w:t>Steg</w:t>
      </w:r>
      <w:r w:rsidRPr="00B45702">
        <w:rPr>
          <w:rFonts w:ascii="Times New Roman" w:hAnsi="Times New Roman" w:cs="Times New Roman"/>
          <w:b w:val="0"/>
        </w:rPr>
        <w:tab/>
        <w:t>Åtgärd</w:t>
      </w:r>
    </w:p>
    <w:p w14:paraId="04FC2BD7" w14:textId="698C61EC" w:rsidR="007C3C73" w:rsidRDefault="24D4580D" w:rsidP="00B45702">
      <w:pPr>
        <w:pStyle w:val="Listor"/>
        <w:numPr>
          <w:ilvl w:val="0"/>
          <w:numId w:val="36"/>
        </w:numPr>
        <w:ind w:right="-568"/>
      </w:pPr>
      <w:r>
        <w:t xml:space="preserve">Klicka på fliken </w:t>
      </w:r>
      <w:r w:rsidRPr="24D4580D">
        <w:rPr>
          <w:b/>
          <w:bCs/>
        </w:rPr>
        <w:t>Planer</w:t>
      </w:r>
    </w:p>
    <w:p w14:paraId="2928301B" w14:textId="63CB2FF8" w:rsidR="007C3C73" w:rsidRDefault="24D4580D" w:rsidP="00B45702">
      <w:pPr>
        <w:pStyle w:val="Listor"/>
        <w:numPr>
          <w:ilvl w:val="0"/>
          <w:numId w:val="36"/>
        </w:numPr>
        <w:ind w:right="-568"/>
      </w:pPr>
      <w:r>
        <w:t xml:space="preserve">Markera </w:t>
      </w:r>
      <w:r w:rsidRPr="24D4580D">
        <w:rPr>
          <w:b/>
          <w:bCs/>
        </w:rPr>
        <w:t>SIP</w:t>
      </w:r>
    </w:p>
    <w:p w14:paraId="1C0B9890" w14:textId="20A25BD6" w:rsidR="007C3C73" w:rsidRPr="007C3C73" w:rsidRDefault="24D4580D" w:rsidP="00B45702">
      <w:pPr>
        <w:pStyle w:val="Listor"/>
        <w:numPr>
          <w:ilvl w:val="0"/>
          <w:numId w:val="36"/>
        </w:numPr>
        <w:ind w:right="-568"/>
      </w:pPr>
      <w:r>
        <w:t xml:space="preserve">Klicka på </w:t>
      </w:r>
      <w:r w:rsidRPr="24D4580D">
        <w:rPr>
          <w:b/>
          <w:bCs/>
        </w:rPr>
        <w:t>datum</w:t>
      </w:r>
    </w:p>
    <w:p w14:paraId="0FA9DD96" w14:textId="15DF90CB" w:rsidR="007C3C73" w:rsidRDefault="24D4580D" w:rsidP="00B45702">
      <w:pPr>
        <w:pStyle w:val="Listor"/>
        <w:numPr>
          <w:ilvl w:val="0"/>
          <w:numId w:val="36"/>
        </w:numPr>
        <w:ind w:right="-568"/>
      </w:pPr>
      <w:r>
        <w:t>Klicka på</w:t>
      </w:r>
      <w:r w:rsidRPr="24D4580D">
        <w:rPr>
          <w:b/>
          <w:bCs/>
        </w:rPr>
        <w:t xml:space="preserve"> Ny version</w:t>
      </w:r>
    </w:p>
    <w:p w14:paraId="0170338A" w14:textId="62358256" w:rsidR="00725675" w:rsidRDefault="24D4580D" w:rsidP="007C3C73">
      <w:pPr>
        <w:pStyle w:val="Listor"/>
        <w:numPr>
          <w:ilvl w:val="0"/>
          <w:numId w:val="36"/>
        </w:numPr>
        <w:ind w:right="-568"/>
      </w:pPr>
      <w:r>
        <w:t xml:space="preserve">Välj mall </w:t>
      </w:r>
      <w:r w:rsidRPr="24D4580D">
        <w:rPr>
          <w:b/>
          <w:bCs/>
        </w:rPr>
        <w:t>Samordnad individuell plan (SIP)</w:t>
      </w:r>
    </w:p>
    <w:p w14:paraId="6A729F09" w14:textId="126CE650" w:rsidR="007C3C73" w:rsidRDefault="24D4580D" w:rsidP="007C3C73">
      <w:pPr>
        <w:pStyle w:val="Listor"/>
        <w:numPr>
          <w:ilvl w:val="0"/>
          <w:numId w:val="36"/>
        </w:numPr>
        <w:ind w:right="-568"/>
      </w:pPr>
      <w:r>
        <w:t xml:space="preserve">Dokumenterar under sökordet </w:t>
      </w:r>
      <w:r w:rsidRPr="24D4580D">
        <w:rPr>
          <w:b/>
          <w:bCs/>
        </w:rPr>
        <w:t>Mitt delmål personlig hygien</w:t>
      </w:r>
    </w:p>
    <w:p w14:paraId="7E744873" w14:textId="77777777" w:rsidR="007C3C73" w:rsidRDefault="24D4580D" w:rsidP="24D4580D">
      <w:pPr>
        <w:pStyle w:val="Listor"/>
        <w:numPr>
          <w:ilvl w:val="0"/>
          <w:numId w:val="16"/>
        </w:numPr>
        <w:rPr>
          <w:b/>
          <w:bCs/>
        </w:rPr>
      </w:pPr>
      <w:r w:rsidRPr="24D4580D">
        <w:rPr>
          <w:b/>
          <w:bCs/>
        </w:rPr>
        <w:t>Insats personlig hygien</w:t>
      </w:r>
    </w:p>
    <w:p w14:paraId="79763C3F" w14:textId="77777777" w:rsidR="007C3C73" w:rsidRDefault="24D4580D" w:rsidP="24D4580D">
      <w:pPr>
        <w:pStyle w:val="Listor"/>
        <w:numPr>
          <w:ilvl w:val="0"/>
          <w:numId w:val="16"/>
        </w:numPr>
        <w:rPr>
          <w:b/>
          <w:bCs/>
        </w:rPr>
      </w:pPr>
      <w:r w:rsidRPr="24D4580D">
        <w:rPr>
          <w:b/>
          <w:bCs/>
        </w:rPr>
        <w:t>Ansvarig för insatsen</w:t>
      </w:r>
    </w:p>
    <w:p w14:paraId="475AA87F" w14:textId="58380DCC" w:rsidR="007C3C73" w:rsidRPr="005103FE" w:rsidRDefault="24D4580D" w:rsidP="24D4580D">
      <w:pPr>
        <w:pStyle w:val="Listor"/>
        <w:numPr>
          <w:ilvl w:val="0"/>
          <w:numId w:val="36"/>
        </w:numPr>
        <w:ind w:right="-568"/>
        <w:rPr>
          <w:b/>
          <w:bCs/>
        </w:rPr>
      </w:pPr>
      <w:r w:rsidRPr="24D4580D">
        <w:rPr>
          <w:b/>
          <w:bCs/>
        </w:rPr>
        <w:t>Signera</w:t>
      </w:r>
    </w:p>
    <w:p w14:paraId="3768FE31" w14:textId="77777777" w:rsidR="003B3BE8" w:rsidRDefault="003B3BE8">
      <w:pPr>
        <w:tabs>
          <w:tab w:val="clear" w:pos="5046"/>
          <w:tab w:val="clear" w:pos="7598"/>
        </w:tabs>
        <w:rPr>
          <w:rFonts w:ascii="Calibri" w:hAnsi="Calibri"/>
          <w:b/>
          <w:bCs/>
          <w:i/>
          <w:iCs/>
          <w:color w:val="48715C" w:themeColor="accent4"/>
          <w:sz w:val="48"/>
          <w:szCs w:val="48"/>
          <w:shd w:val="clear" w:color="auto" w:fill="FFFFFF"/>
        </w:rPr>
      </w:pPr>
      <w:r>
        <w:br w:type="page"/>
      </w:r>
    </w:p>
    <w:p w14:paraId="2C5670BD" w14:textId="7B10325C" w:rsidR="00114535" w:rsidRPr="00403784" w:rsidRDefault="24D4580D" w:rsidP="24D4580D">
      <w:pPr>
        <w:pStyle w:val="Rubrikpatientfall"/>
        <w:spacing w:before="240" w:after="0"/>
        <w:rPr>
          <w:lang w:val="sv-SE"/>
        </w:rPr>
      </w:pPr>
      <w:bookmarkStart w:id="40" w:name="_Toc199339818"/>
      <w:r w:rsidRPr="24D4580D">
        <w:rPr>
          <w:lang w:val="sv-SE"/>
        </w:rPr>
        <w:t>Övningsuppgift 4</w:t>
      </w:r>
      <w:bookmarkEnd w:id="40"/>
    </w:p>
    <w:p w14:paraId="3EB81408" w14:textId="3B6BA9C8" w:rsidR="00114535" w:rsidRDefault="1C362558" w:rsidP="00114535">
      <w:pPr>
        <w:pStyle w:val="Rubrikvningsuppgift"/>
      </w:pPr>
      <w:bookmarkStart w:id="41" w:name="_Toc199339819"/>
      <w:r>
        <w:t xml:space="preserve">4.1 </w:t>
      </w:r>
      <w:proofErr w:type="spellStart"/>
      <w:r>
        <w:t>Lägg</w:t>
      </w:r>
      <w:proofErr w:type="spellEnd"/>
      <w:r>
        <w:t xml:space="preserve"> till </w:t>
      </w:r>
      <w:proofErr w:type="spellStart"/>
      <w:r>
        <w:t>Akutmottagning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aktör</w:t>
      </w:r>
      <w:proofErr w:type="spellEnd"/>
      <w:r>
        <w:t xml:space="preserve"> i </w:t>
      </w:r>
      <w:proofErr w:type="spellStart"/>
      <w:r>
        <w:t>ärende</w:t>
      </w:r>
      <w:bookmarkEnd w:id="41"/>
      <w:proofErr w:type="spellEnd"/>
    </w:p>
    <w:p w14:paraId="475834B9" w14:textId="334B1F51" w:rsidR="005A5BEF" w:rsidRDefault="1C362558" w:rsidP="005A5BEF">
      <w:pPr>
        <w:pStyle w:val="NormalIndented"/>
        <w:spacing w:after="0"/>
      </w:pPr>
      <w:r>
        <w:t>Arbetsenhet: Hemsjukvård</w:t>
      </w:r>
      <w:r w:rsidRPr="1C362558">
        <w:rPr>
          <w:i/>
          <w:iCs/>
          <w:color w:val="auto"/>
        </w:rPr>
        <w:t xml:space="preserve"> </w:t>
      </w:r>
      <w:r w:rsidR="00172E18">
        <w:t>| Användarroll: Kommunal sjuksköterska</w:t>
      </w:r>
      <w:r w:rsidRPr="1C362558">
        <w:rPr>
          <w:i/>
          <w:iCs/>
        </w:rPr>
        <w:t xml:space="preserve"> </w:t>
      </w:r>
      <w:r>
        <w:t xml:space="preserve">| </w:t>
      </w:r>
    </w:p>
    <w:p w14:paraId="2C5D30C1" w14:textId="37523946" w:rsidR="00114535" w:rsidRPr="00403784" w:rsidRDefault="24D4580D" w:rsidP="00114535">
      <w:pPr>
        <w:pStyle w:val="NormalIndented"/>
      </w:pPr>
      <w:r>
        <w:t xml:space="preserve">Patient: </w:t>
      </w:r>
      <w:r w:rsidRPr="007A72C4">
        <w:rPr>
          <w:i/>
          <w:iCs/>
          <w:color w:val="auto"/>
        </w:rPr>
        <w:t>Tilldelad patient</w:t>
      </w:r>
    </w:p>
    <w:p w14:paraId="36E54EF3" w14:textId="77777777" w:rsidR="00114535" w:rsidRPr="00403784" w:rsidRDefault="00114535" w:rsidP="1C362558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24D4580D">
        <w:rPr>
          <w:rFonts w:ascii="Times New Roman" w:hAnsi="Times New Roman"/>
          <w:color w:val="000000"/>
        </w:rPr>
        <w:t>Steg</w:t>
      </w:r>
      <w:r w:rsidRPr="00403784">
        <w:rPr>
          <w:rFonts w:ascii="Times New Roman" w:hAnsi="Times New Roman"/>
          <w:color w:val="000000"/>
          <w:szCs w:val="24"/>
        </w:rPr>
        <w:tab/>
      </w:r>
      <w:r w:rsidRPr="24D4580D">
        <w:rPr>
          <w:rFonts w:ascii="Times New Roman" w:hAnsi="Times New Roman"/>
          <w:color w:val="000000"/>
        </w:rPr>
        <w:t>Åtgärd</w:t>
      </w:r>
    </w:p>
    <w:p w14:paraId="25089609" w14:textId="77777777" w:rsidR="005A5BEF" w:rsidRPr="00534C2D" w:rsidRDefault="24D4580D" w:rsidP="24D4580D">
      <w:pPr>
        <w:pStyle w:val="Listor"/>
        <w:numPr>
          <w:ilvl w:val="0"/>
          <w:numId w:val="38"/>
        </w:numPr>
        <w:ind w:right="-568"/>
        <w:rPr>
          <w:rFonts w:cs="Times New Roman"/>
          <w:color w:val="auto"/>
        </w:rPr>
      </w:pPr>
      <w:r w:rsidRPr="24D4580D">
        <w:rPr>
          <w:rFonts w:cs="Times New Roman"/>
          <w:color w:val="auto"/>
        </w:rPr>
        <w:t xml:space="preserve">Öppna upp den enskildes ärende via </w:t>
      </w:r>
      <w:r w:rsidRPr="24D4580D">
        <w:rPr>
          <w:rFonts w:cs="Times New Roman"/>
          <w:b/>
          <w:bCs/>
          <w:color w:val="auto"/>
        </w:rPr>
        <w:t>Ärendeöversikten</w:t>
      </w:r>
    </w:p>
    <w:p w14:paraId="1612842A" w14:textId="323ECD5C" w:rsidR="00114535" w:rsidRPr="00E052AD" w:rsidRDefault="24D4580D" w:rsidP="00114535">
      <w:pPr>
        <w:pStyle w:val="Listor"/>
        <w:numPr>
          <w:ilvl w:val="0"/>
          <w:numId w:val="38"/>
        </w:numPr>
      </w:pPr>
      <w:r>
        <w:t xml:space="preserve">Under </w:t>
      </w:r>
      <w:r w:rsidRPr="24D4580D">
        <w:rPr>
          <w:b/>
          <w:bCs/>
        </w:rPr>
        <w:t>Aktör</w:t>
      </w:r>
      <w:r>
        <w:t xml:space="preserve">, klicka på </w:t>
      </w:r>
      <w:r w:rsidRPr="24D4580D">
        <w:rPr>
          <w:b/>
          <w:bCs/>
        </w:rPr>
        <w:t>Ändra</w:t>
      </w:r>
    </w:p>
    <w:p w14:paraId="5F650876" w14:textId="77777777" w:rsidR="00114535" w:rsidRDefault="24D4580D" w:rsidP="00114535">
      <w:pPr>
        <w:pStyle w:val="Listor"/>
        <w:numPr>
          <w:ilvl w:val="0"/>
          <w:numId w:val="38"/>
        </w:numPr>
      </w:pPr>
      <w:r>
        <w:t xml:space="preserve">Bocka i </w:t>
      </w:r>
      <w:r w:rsidRPr="24D4580D">
        <w:rPr>
          <w:b/>
          <w:bCs/>
        </w:rPr>
        <w:t>Öppen vård</w:t>
      </w:r>
    </w:p>
    <w:p w14:paraId="42028277" w14:textId="07E644DF" w:rsidR="00114535" w:rsidRDefault="24D4580D" w:rsidP="00114535">
      <w:pPr>
        <w:pStyle w:val="Listor"/>
        <w:numPr>
          <w:ilvl w:val="0"/>
          <w:numId w:val="38"/>
        </w:numPr>
        <w:ind w:right="-284"/>
      </w:pPr>
      <w:r>
        <w:t xml:space="preserve">Välj </w:t>
      </w:r>
      <w:r w:rsidRPr="24D4580D">
        <w:rPr>
          <w:b/>
          <w:bCs/>
        </w:rPr>
        <w:t xml:space="preserve">Akutmottagning 1 </w:t>
      </w:r>
      <w:r>
        <w:t xml:space="preserve">klicka på </w:t>
      </w:r>
      <w:r w:rsidRPr="24D4580D">
        <w:rPr>
          <w:b/>
          <w:bCs/>
        </w:rPr>
        <w:t>Lägg till</w:t>
      </w:r>
    </w:p>
    <w:p w14:paraId="7553E2C6" w14:textId="55E79603" w:rsidR="00114535" w:rsidRPr="00114535" w:rsidRDefault="24D4580D" w:rsidP="24D4580D">
      <w:pPr>
        <w:pStyle w:val="Listor"/>
        <w:numPr>
          <w:ilvl w:val="0"/>
          <w:numId w:val="38"/>
        </w:numPr>
        <w:rPr>
          <w:b/>
          <w:bCs/>
        </w:rPr>
      </w:pPr>
      <w:r w:rsidRPr="24D4580D">
        <w:rPr>
          <w:b/>
          <w:bCs/>
        </w:rPr>
        <w:t>Spara</w:t>
      </w:r>
    </w:p>
    <w:p w14:paraId="74CB3E6A" w14:textId="6E695A00" w:rsidR="00725675" w:rsidRPr="00114535" w:rsidRDefault="1C362558" w:rsidP="00114535">
      <w:pPr>
        <w:pStyle w:val="Rubrikvningsuppgift"/>
      </w:pPr>
      <w:bookmarkStart w:id="42" w:name="_Toc199339820"/>
      <w:r>
        <w:t xml:space="preserve">4.2 </w:t>
      </w:r>
      <w:proofErr w:type="spellStart"/>
      <w:r>
        <w:t>Skicka</w:t>
      </w:r>
      <w:proofErr w:type="spellEnd"/>
      <w:r>
        <w:t xml:space="preserve"> </w:t>
      </w:r>
      <w:proofErr w:type="spellStart"/>
      <w:r>
        <w:t>vårdbegäran</w:t>
      </w:r>
      <w:proofErr w:type="spellEnd"/>
      <w:r>
        <w:t xml:space="preserve"> till </w:t>
      </w:r>
      <w:proofErr w:type="spellStart"/>
      <w:r>
        <w:t>Akutmottagning</w:t>
      </w:r>
      <w:bookmarkEnd w:id="42"/>
      <w:proofErr w:type="spellEnd"/>
    </w:p>
    <w:p w14:paraId="3E4CF9BB" w14:textId="77777777" w:rsidR="00725675" w:rsidRPr="00114535" w:rsidRDefault="00725675" w:rsidP="1C362558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24D4580D">
        <w:rPr>
          <w:rFonts w:ascii="Times New Roman" w:hAnsi="Times New Roman"/>
          <w:color w:val="000000"/>
        </w:rPr>
        <w:t>Steg</w:t>
      </w:r>
      <w:r w:rsidRPr="00114535">
        <w:rPr>
          <w:rFonts w:ascii="Times New Roman" w:hAnsi="Times New Roman"/>
          <w:color w:val="000000"/>
          <w:szCs w:val="24"/>
        </w:rPr>
        <w:tab/>
      </w:r>
      <w:r w:rsidRPr="24D4580D">
        <w:rPr>
          <w:rFonts w:ascii="Times New Roman" w:hAnsi="Times New Roman"/>
          <w:color w:val="000000"/>
        </w:rPr>
        <w:t>Åtgärd</w:t>
      </w:r>
    </w:p>
    <w:p w14:paraId="0D65387F" w14:textId="77777777" w:rsidR="00725675" w:rsidRDefault="24D4580D" w:rsidP="24D4580D">
      <w:pPr>
        <w:pStyle w:val="Listor"/>
        <w:numPr>
          <w:ilvl w:val="0"/>
          <w:numId w:val="39"/>
        </w:numPr>
        <w:rPr>
          <w:b/>
          <w:bCs/>
        </w:rPr>
      </w:pPr>
      <w:r>
        <w:t xml:space="preserve">Välj </w:t>
      </w:r>
      <w:r w:rsidRPr="24D4580D">
        <w:rPr>
          <w:b/>
          <w:bCs/>
        </w:rPr>
        <w:t>Nytt meddelande.</w:t>
      </w:r>
      <w:r>
        <w:t xml:space="preserve"> Under meddelandetyp välj </w:t>
      </w:r>
      <w:r w:rsidRPr="24D4580D">
        <w:rPr>
          <w:b/>
          <w:bCs/>
        </w:rPr>
        <w:t>Generellt</w:t>
      </w:r>
    </w:p>
    <w:p w14:paraId="7F3513AF" w14:textId="207A91E7" w:rsidR="00725675" w:rsidRPr="00443DF7" w:rsidRDefault="24D4580D" w:rsidP="24D4580D">
      <w:pPr>
        <w:pStyle w:val="Listor"/>
        <w:numPr>
          <w:ilvl w:val="0"/>
          <w:numId w:val="39"/>
        </w:numPr>
        <w:rPr>
          <w:b/>
          <w:bCs/>
        </w:rPr>
      </w:pPr>
      <w:r>
        <w:t>Välj Titel:</w:t>
      </w:r>
      <w:r w:rsidRPr="24D4580D">
        <w:rPr>
          <w:b/>
          <w:bCs/>
        </w:rPr>
        <w:t xml:space="preserve"> Vårdbegäran </w:t>
      </w:r>
    </w:p>
    <w:p w14:paraId="32411F94" w14:textId="7CD96C53" w:rsidR="00725675" w:rsidRPr="000248B8" w:rsidRDefault="1C362558" w:rsidP="1C362558">
      <w:pPr>
        <w:pStyle w:val="Listor"/>
        <w:numPr>
          <w:ilvl w:val="0"/>
          <w:numId w:val="39"/>
        </w:numPr>
        <w:rPr>
          <w:b/>
          <w:bCs/>
        </w:rPr>
      </w:pPr>
      <w:r w:rsidRPr="1C362558">
        <w:rPr>
          <w:b/>
          <w:bCs/>
          <w:color w:val="auto"/>
        </w:rPr>
        <w:t xml:space="preserve">Ange fras </w:t>
      </w:r>
      <w:proofErr w:type="spellStart"/>
      <w:r w:rsidRPr="1C362558">
        <w:rPr>
          <w:b/>
          <w:bCs/>
          <w:color w:val="auto"/>
        </w:rPr>
        <w:t>livbg</w:t>
      </w:r>
      <w:proofErr w:type="spellEnd"/>
      <w:r w:rsidRPr="1C362558">
        <w:rPr>
          <w:b/>
          <w:bCs/>
          <w:color w:val="auto"/>
        </w:rPr>
        <w:t xml:space="preserve"> + </w:t>
      </w:r>
      <w:proofErr w:type="spellStart"/>
      <w:r w:rsidRPr="1C362558">
        <w:rPr>
          <w:b/>
          <w:bCs/>
          <w:color w:val="auto"/>
        </w:rPr>
        <w:t>enter</w:t>
      </w:r>
      <w:proofErr w:type="spellEnd"/>
      <w:r w:rsidRPr="1C362558">
        <w:rPr>
          <w:b/>
          <w:bCs/>
          <w:color w:val="auto"/>
        </w:rPr>
        <w:t xml:space="preserve">. </w:t>
      </w:r>
      <w:r>
        <w:t>Skriv in: Information om den enskildes status och varför den enskilde skickats till akutmottagningen. Inkludera relevanta kontaktuppgifter</w:t>
      </w:r>
    </w:p>
    <w:p w14:paraId="7F1AAE68" w14:textId="75938F64" w:rsidR="00114535" w:rsidRPr="003C30B0" w:rsidRDefault="24D4580D" w:rsidP="003C30B0">
      <w:pPr>
        <w:pStyle w:val="Listor"/>
        <w:numPr>
          <w:ilvl w:val="0"/>
          <w:numId w:val="39"/>
        </w:numPr>
      </w:pPr>
      <w:r w:rsidRPr="24D4580D">
        <w:rPr>
          <w:b/>
          <w:bCs/>
        </w:rPr>
        <w:t>Skicka</w:t>
      </w:r>
      <w:r>
        <w:t xml:space="preserve"> </w:t>
      </w:r>
    </w:p>
    <w:p w14:paraId="314E2C1E" w14:textId="1A2E8984" w:rsidR="00725675" w:rsidRPr="0005027E" w:rsidRDefault="1C362558" w:rsidP="00114535">
      <w:pPr>
        <w:pStyle w:val="Rubrikvningsuppgift"/>
      </w:pPr>
      <w:bookmarkStart w:id="43" w:name="_Toc199339821"/>
      <w:r>
        <w:t xml:space="preserve">4.3 </w:t>
      </w:r>
      <w:proofErr w:type="spellStart"/>
      <w:r>
        <w:t>Avsluta</w:t>
      </w:r>
      <w:proofErr w:type="spellEnd"/>
      <w:r>
        <w:t xml:space="preserve"> </w:t>
      </w:r>
      <w:proofErr w:type="spellStart"/>
      <w:r>
        <w:t>samordningsärende</w:t>
      </w:r>
      <w:bookmarkEnd w:id="43"/>
      <w:proofErr w:type="spellEnd"/>
    </w:p>
    <w:p w14:paraId="1EFF381E" w14:textId="77777777" w:rsidR="00725675" w:rsidRPr="00114535" w:rsidRDefault="00725675" w:rsidP="1C362558">
      <w:pPr>
        <w:pBdr>
          <w:bottom w:val="single" w:sz="18" w:space="1" w:color="auto"/>
        </w:pBdr>
        <w:tabs>
          <w:tab w:val="clear" w:pos="5046"/>
          <w:tab w:val="clear" w:pos="7598"/>
        </w:tabs>
        <w:ind w:left="1610" w:hanging="589"/>
        <w:rPr>
          <w:rFonts w:ascii="Times New Roman" w:hAnsi="Times New Roman"/>
          <w:color w:val="000000"/>
        </w:rPr>
      </w:pPr>
      <w:r w:rsidRPr="24D4580D">
        <w:rPr>
          <w:rFonts w:ascii="Times New Roman" w:hAnsi="Times New Roman"/>
          <w:color w:val="000000"/>
        </w:rPr>
        <w:t>Steg</w:t>
      </w:r>
      <w:r w:rsidRPr="00114535">
        <w:rPr>
          <w:rFonts w:ascii="Times New Roman" w:hAnsi="Times New Roman"/>
          <w:color w:val="000000"/>
          <w:szCs w:val="24"/>
        </w:rPr>
        <w:tab/>
      </w:r>
      <w:r w:rsidRPr="24D4580D">
        <w:rPr>
          <w:rFonts w:ascii="Times New Roman" w:hAnsi="Times New Roman"/>
          <w:color w:val="000000"/>
        </w:rPr>
        <w:t>Åtgärd</w:t>
      </w:r>
    </w:p>
    <w:p w14:paraId="0ACE9C0A" w14:textId="6AD16B6A" w:rsidR="00725675" w:rsidRPr="003936BA" w:rsidRDefault="24D4580D" w:rsidP="24D4580D">
      <w:pPr>
        <w:pStyle w:val="Listor"/>
        <w:numPr>
          <w:ilvl w:val="0"/>
          <w:numId w:val="40"/>
        </w:numPr>
        <w:ind w:right="-568"/>
        <w:rPr>
          <w:b/>
          <w:bCs/>
        </w:rPr>
      </w:pPr>
      <w:r>
        <w:t xml:space="preserve">Gå till </w:t>
      </w:r>
      <w:r w:rsidRPr="24D4580D">
        <w:rPr>
          <w:b/>
          <w:bCs/>
        </w:rPr>
        <w:t>Ärendeöversikten</w:t>
      </w:r>
      <w:r>
        <w:t>, högerklicka på den enskildes ärende och välj</w:t>
      </w:r>
      <w:r w:rsidRPr="24D4580D">
        <w:rPr>
          <w:b/>
          <w:bCs/>
        </w:rPr>
        <w:t xml:space="preserve"> Avsluta samordningsärende</w:t>
      </w:r>
    </w:p>
    <w:p w14:paraId="3344DDD6" w14:textId="2EEBC451" w:rsidR="00725675" w:rsidRPr="003936BA" w:rsidRDefault="24D4580D" w:rsidP="24D4580D">
      <w:pPr>
        <w:pStyle w:val="Listor"/>
        <w:numPr>
          <w:ilvl w:val="0"/>
          <w:numId w:val="40"/>
        </w:numPr>
        <w:rPr>
          <w:b/>
          <w:bCs/>
        </w:rPr>
      </w:pPr>
      <w:r>
        <w:t xml:space="preserve">Klicka </w:t>
      </w:r>
      <w:r w:rsidRPr="24D4580D">
        <w:rPr>
          <w:b/>
          <w:bCs/>
        </w:rPr>
        <w:t xml:space="preserve">Ja </w:t>
      </w:r>
      <w:r>
        <w:t>på frågan om att avsluta samordningsärendet</w:t>
      </w:r>
    </w:p>
    <w:p w14:paraId="1CEBBAB2" w14:textId="29831CC2" w:rsidR="008601BC" w:rsidRDefault="24D4580D" w:rsidP="24D4580D">
      <w:pPr>
        <w:pStyle w:val="Listor"/>
        <w:numPr>
          <w:ilvl w:val="0"/>
          <w:numId w:val="40"/>
        </w:numPr>
        <w:rPr>
          <w:b/>
          <w:bCs/>
        </w:rPr>
      </w:pPr>
      <w:r>
        <w:t xml:space="preserve">Den enskildes ärende kommer nu försvinna från fliken </w:t>
      </w:r>
      <w:r w:rsidRPr="24D4580D">
        <w:rPr>
          <w:b/>
          <w:bCs/>
        </w:rPr>
        <w:t>Pågående</w:t>
      </w:r>
      <w:r>
        <w:t xml:space="preserve"> och </w:t>
      </w:r>
      <w:proofErr w:type="gramStart"/>
      <w:r>
        <w:t>istället</w:t>
      </w:r>
      <w:proofErr w:type="gramEnd"/>
      <w:r>
        <w:t xml:space="preserve"> finnas under</w:t>
      </w:r>
      <w:r w:rsidRPr="24D4580D">
        <w:rPr>
          <w:b/>
          <w:bCs/>
        </w:rPr>
        <w:t xml:space="preserve"> </w:t>
      </w:r>
      <w:r>
        <w:t>fliken</w:t>
      </w:r>
      <w:r w:rsidRPr="24D4580D">
        <w:rPr>
          <w:b/>
          <w:bCs/>
        </w:rPr>
        <w:t xml:space="preserve"> Avslutade.</w:t>
      </w:r>
    </w:p>
    <w:p w14:paraId="25F3165F" w14:textId="4E525B0A" w:rsidR="00172E18" w:rsidRDefault="00172E18" w:rsidP="00172E18">
      <w:pPr>
        <w:pStyle w:val="Listor"/>
        <w:rPr>
          <w:b/>
          <w:bCs/>
        </w:rPr>
      </w:pPr>
    </w:p>
    <w:p w14:paraId="487B7B94" w14:textId="68BE90BA" w:rsidR="00172E18" w:rsidRDefault="00172E18" w:rsidP="00172E18">
      <w:pPr>
        <w:pStyle w:val="Listor"/>
        <w:rPr>
          <w:b/>
          <w:bCs/>
        </w:rPr>
      </w:pPr>
    </w:p>
    <w:p w14:paraId="579DA4B8" w14:textId="5639DD77" w:rsidR="00172E18" w:rsidRPr="004815E1" w:rsidRDefault="00172E18" w:rsidP="00172E18">
      <w:pPr>
        <w:pStyle w:val="Listor"/>
        <w:rPr>
          <w:b/>
          <w:bCs/>
        </w:rPr>
      </w:pPr>
    </w:p>
    <w:sectPr w:rsidR="00172E18" w:rsidRPr="004815E1" w:rsidSect="00377247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7" w:h="16840" w:code="9"/>
      <w:pgMar w:top="1418" w:right="2268" w:bottom="0" w:left="1418" w:header="680" w:footer="2324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8C0CE" w14:textId="77777777" w:rsidR="003E6CB5" w:rsidRDefault="003E6CB5">
      <w:r>
        <w:separator/>
      </w:r>
    </w:p>
  </w:endnote>
  <w:endnote w:type="continuationSeparator" w:id="0">
    <w:p w14:paraId="79356500" w14:textId="77777777" w:rsidR="003E6CB5" w:rsidRDefault="003E6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7BA31" w14:textId="77777777" w:rsidR="006C4945" w:rsidRDefault="006C4945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5EBECBE1" w14:textId="77777777" w:rsidR="006C4945" w:rsidRDefault="006C494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9BC9D" w14:textId="77777777" w:rsidR="006C4945" w:rsidRDefault="006C4945" w:rsidP="00B469B6">
    <w:pPr>
      <w:pStyle w:val="Sidfot"/>
    </w:pPr>
  </w:p>
  <w:p w14:paraId="13B5A41C" w14:textId="77777777" w:rsidR="006C4945" w:rsidRPr="00B469B6" w:rsidRDefault="006C4945" w:rsidP="00B469B6">
    <w:pPr>
      <w:pStyle w:val="Sidfot"/>
    </w:pPr>
    <w:r>
      <w:rPr>
        <w:noProof/>
      </w:rPr>
      <w:drawing>
        <wp:anchor distT="0" distB="0" distL="114300" distR="114300" simplePos="0" relativeHeight="252001280" behindDoc="1" locked="0" layoutInCell="1" allowOverlap="1" wp14:anchorId="5104EC53" wp14:editId="44EB180D">
          <wp:simplePos x="0" y="0"/>
          <wp:positionH relativeFrom="margin">
            <wp:posOffset>712199</wp:posOffset>
          </wp:positionH>
          <wp:positionV relativeFrom="paragraph">
            <wp:posOffset>417801</wp:posOffset>
          </wp:positionV>
          <wp:extent cx="4335517" cy="836292"/>
          <wp:effectExtent l="0" t="0" r="0" b="2540"/>
          <wp:wrapNone/>
          <wp:docPr id="64" name="Bildobjekt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35517" cy="836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mc:AlternateContent>
        <mc:Choice Requires="wps">
          <w:drawing>
            <wp:anchor distT="0" distB="0" distL="114300" distR="114300" simplePos="0" relativeHeight="252000256" behindDoc="0" locked="0" layoutInCell="1" allowOverlap="1" wp14:anchorId="0A0673C8" wp14:editId="349476F4">
              <wp:simplePos x="0" y="0"/>
              <wp:positionH relativeFrom="column">
                <wp:posOffset>-279741</wp:posOffset>
              </wp:positionH>
              <wp:positionV relativeFrom="paragraph">
                <wp:posOffset>223150</wp:posOffset>
              </wp:positionV>
              <wp:extent cx="6324600" cy="0"/>
              <wp:effectExtent l="0" t="0" r="19050" b="19050"/>
              <wp:wrapNone/>
              <wp:docPr id="11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4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DEA5917" id="Straight Connector 18" o:spid="_x0000_s1026" style="position:absolute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05pt,17.55pt" to="475.9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" strokecolor="#5d5d5d [3040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438A" w14:textId="77777777" w:rsidR="006C4945" w:rsidRDefault="006C4945">
    <w:pPr>
      <w:pStyle w:val="Sidfot"/>
    </w:pPr>
    <w:r>
      <w:rPr>
        <w:noProof/>
      </w:rPr>
      <w:drawing>
        <wp:anchor distT="0" distB="0" distL="114300" distR="114300" simplePos="0" relativeHeight="251998208" behindDoc="1" locked="0" layoutInCell="1" allowOverlap="1" wp14:anchorId="3EA44A6E" wp14:editId="3FC824FE">
          <wp:simplePos x="0" y="0"/>
          <wp:positionH relativeFrom="margin">
            <wp:posOffset>712199</wp:posOffset>
          </wp:positionH>
          <wp:positionV relativeFrom="paragraph">
            <wp:posOffset>413726</wp:posOffset>
          </wp:positionV>
          <wp:extent cx="4335517" cy="836292"/>
          <wp:effectExtent l="0" t="0" r="0" b="2540"/>
          <wp:wrapNone/>
          <wp:docPr id="65" name="Bildobjekt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35517" cy="836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mc:AlternateContent>
        <mc:Choice Requires="wps">
          <w:drawing>
            <wp:anchor distT="0" distB="0" distL="114300" distR="114300" simplePos="0" relativeHeight="251975680" behindDoc="0" locked="0" layoutInCell="1" allowOverlap="1" wp14:anchorId="7C40059A" wp14:editId="3F23E346">
              <wp:simplePos x="0" y="0"/>
              <wp:positionH relativeFrom="column">
                <wp:posOffset>-280035</wp:posOffset>
              </wp:positionH>
              <wp:positionV relativeFrom="paragraph">
                <wp:posOffset>219075</wp:posOffset>
              </wp:positionV>
              <wp:extent cx="6324600" cy="0"/>
              <wp:effectExtent l="0" t="0" r="19050" b="19050"/>
              <wp:wrapNone/>
              <wp:docPr id="26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4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8447B4" id="Straight Connector 18" o:spid="_x0000_s1026" style="position:absolute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05pt,17.25pt" to="475.9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" strokecolor="#5d5d5d [3040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957ED" w14:textId="77777777" w:rsidR="003E6CB5" w:rsidRDefault="003E6CB5">
      <w:r>
        <w:separator/>
      </w:r>
    </w:p>
  </w:footnote>
  <w:footnote w:type="continuationSeparator" w:id="0">
    <w:p w14:paraId="41299B6E" w14:textId="77777777" w:rsidR="003E6CB5" w:rsidRDefault="003E6C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AD2F5" w14:textId="77777777" w:rsidR="006C4945" w:rsidRDefault="006C4945">
    <w:pPr>
      <w:pStyle w:val="Sidhuvud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31BE1E4" w14:textId="77777777" w:rsidR="006C4945" w:rsidRDefault="006C494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5279748"/>
      <w:docPartObj>
        <w:docPartGallery w:val="Page Numbers (Top of Page)"/>
        <w:docPartUnique/>
      </w:docPartObj>
    </w:sdtPr>
    <w:sdtEndPr/>
    <w:sdtContent>
      <w:p w14:paraId="0682CFC6" w14:textId="2979C1DF" w:rsidR="006C4945" w:rsidRDefault="006C4945">
        <w:pPr>
          <w:pStyle w:val="Sidhuvu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49EC">
          <w:rPr>
            <w:noProof/>
          </w:rPr>
          <w:t>3</w:t>
        </w:r>
        <w:r>
          <w:fldChar w:fldCharType="end"/>
        </w:r>
      </w:p>
    </w:sdtContent>
  </w:sdt>
  <w:p w14:paraId="4509C73E" w14:textId="77777777" w:rsidR="006C4945" w:rsidRDefault="006C494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5.55pt;height:1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0610DF2A"/>
    <w:lvl w:ilvl="0">
      <w:start w:val="1"/>
      <w:numFmt w:val="bullet"/>
      <w:pStyle w:val="Punktlista"/>
      <w:lvlText w:val=""/>
      <w:lvlJc w:val="left"/>
      <w:pPr>
        <w:tabs>
          <w:tab w:val="num" w:pos="644"/>
        </w:tabs>
        <w:ind w:left="397" w:hanging="113"/>
      </w:pPr>
      <w:rPr>
        <w:rFonts w:ascii="Symbol" w:hAnsi="Symbol" w:hint="default"/>
      </w:rPr>
    </w:lvl>
  </w:abstractNum>
  <w:abstractNum w:abstractNumId="1" w15:restartNumberingAfterBreak="0">
    <w:nsid w:val="05A373A6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2" w15:restartNumberingAfterBreak="0">
    <w:nsid w:val="069F2E94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3" w15:restartNumberingAfterBreak="0">
    <w:nsid w:val="093A373E"/>
    <w:multiLevelType w:val="multilevel"/>
    <w:tmpl w:val="82DEFF4E"/>
    <w:lvl w:ilvl="0">
      <w:start w:val="1"/>
      <w:numFmt w:val="decimal"/>
      <w:lvlText w:val="%1."/>
      <w:lvlJc w:val="right"/>
      <w:pPr>
        <w:tabs>
          <w:tab w:val="num" w:pos="1588"/>
        </w:tabs>
        <w:ind w:left="1588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ind w:left="1494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644"/>
        </w:tabs>
        <w:ind w:left="187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502"/>
        </w:tabs>
        <w:ind w:left="1729" w:hanging="45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4" w15:restartNumberingAfterBreak="0">
    <w:nsid w:val="0E3422CB"/>
    <w:multiLevelType w:val="multilevel"/>
    <w:tmpl w:val="E564E48C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tabs>
          <w:tab w:val="num" w:pos="1985"/>
        </w:tabs>
        <w:ind w:left="1985" w:hanging="397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5" w15:restartNumberingAfterBreak="0">
    <w:nsid w:val="12C25A19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6" w15:restartNumberingAfterBreak="0">
    <w:nsid w:val="1CBF7B91"/>
    <w:multiLevelType w:val="hybridMultilevel"/>
    <w:tmpl w:val="5C467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31FBF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8" w15:restartNumberingAfterBreak="0">
    <w:nsid w:val="1F2632EC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9" w15:restartNumberingAfterBreak="0">
    <w:nsid w:val="1FAF3F7F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10" w15:restartNumberingAfterBreak="0">
    <w:nsid w:val="232A4A71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11" w15:restartNumberingAfterBreak="0">
    <w:nsid w:val="251E25B1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12" w15:restartNumberingAfterBreak="0">
    <w:nsid w:val="25557544"/>
    <w:multiLevelType w:val="hybridMultilevel"/>
    <w:tmpl w:val="F6AA7EA8"/>
    <w:lvl w:ilvl="0" w:tplc="041D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13" w15:restartNumberingAfterBreak="0">
    <w:nsid w:val="275B1A52"/>
    <w:multiLevelType w:val="multilevel"/>
    <w:tmpl w:val="CDE2D93A"/>
    <w:lvl w:ilvl="0">
      <w:start w:val="1"/>
      <w:numFmt w:val="upperLetter"/>
      <w:pStyle w:val="Appendix1"/>
      <w:suff w:val="nothing"/>
      <w:lvlText w:val="Appendix %1"/>
      <w:lvlJc w:val="left"/>
      <w:pPr>
        <w:ind w:left="0" w:firstLine="0"/>
      </w:pPr>
      <w:rPr>
        <w:specVanish w:val="0"/>
      </w:rPr>
    </w:lvl>
    <w:lvl w:ilvl="1">
      <w:start w:val="1"/>
      <w:numFmt w:val="decimal"/>
      <w:lvlText w:val="%1%2 "/>
      <w:lvlJc w:val="left"/>
      <w:pPr>
        <w:tabs>
          <w:tab w:val="num" w:pos="907"/>
        </w:tabs>
        <w:ind w:left="0" w:firstLine="0"/>
      </w:pPr>
      <w:rPr>
        <w:rFonts w:hint="default"/>
        <w:specVanish w:val="0"/>
      </w:rPr>
    </w:lvl>
    <w:lvl w:ilvl="2">
      <w:start w:val="1"/>
      <w:numFmt w:val="decimal"/>
      <w:pStyle w:val="Appendix3"/>
      <w:lvlText w:val="%1%2.%3 "/>
      <w:lvlJc w:val="left"/>
      <w:pPr>
        <w:tabs>
          <w:tab w:val="num" w:pos="907"/>
        </w:tabs>
        <w:ind w:left="0" w:firstLine="0"/>
      </w:pPr>
      <w:rPr>
        <w:rFonts w:hint="default"/>
        <w:color w:val="auto"/>
        <w:sz w:val="32"/>
      </w:rPr>
    </w:lvl>
    <w:lvl w:ilvl="3">
      <w:start w:val="1"/>
      <w:numFmt w:val="decimal"/>
      <w:lvlText w:val="(%4)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40" w:hanging="340"/>
      </w:pPr>
      <w:rPr>
        <w:rFonts w:hint="default"/>
      </w:rPr>
    </w:lvl>
  </w:abstractNum>
  <w:abstractNum w:abstractNumId="14" w15:restartNumberingAfterBreak="0">
    <w:nsid w:val="29A144BD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15" w15:restartNumberingAfterBreak="0">
    <w:nsid w:val="2C7C5870"/>
    <w:multiLevelType w:val="hybridMultilevel"/>
    <w:tmpl w:val="2F649D12"/>
    <w:lvl w:ilvl="0" w:tplc="0409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16" w15:restartNumberingAfterBreak="0">
    <w:nsid w:val="2E0B2479"/>
    <w:multiLevelType w:val="multilevel"/>
    <w:tmpl w:val="ED9ABE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17" w15:restartNumberingAfterBreak="0">
    <w:nsid w:val="2E2F771B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18" w15:restartNumberingAfterBreak="0">
    <w:nsid w:val="2FF1750F"/>
    <w:multiLevelType w:val="hybridMultilevel"/>
    <w:tmpl w:val="42366D88"/>
    <w:lvl w:ilvl="0" w:tplc="73CE17E6">
      <w:start w:val="1"/>
      <w:numFmt w:val="bullet"/>
      <w:lvlText w:val=""/>
      <w:lvlPicBulletId w:val="0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</w:rPr>
    </w:lvl>
    <w:lvl w:ilvl="1" w:tplc="3BB28782" w:tentative="1">
      <w:start w:val="1"/>
      <w:numFmt w:val="bullet"/>
      <w:lvlText w:val=""/>
      <w:lvlJc w:val="left"/>
      <w:pPr>
        <w:tabs>
          <w:tab w:val="num" w:pos="2384"/>
        </w:tabs>
        <w:ind w:left="2384" w:hanging="360"/>
      </w:pPr>
      <w:rPr>
        <w:rFonts w:ascii="Symbol" w:hAnsi="Symbol" w:hint="default"/>
      </w:rPr>
    </w:lvl>
    <w:lvl w:ilvl="2" w:tplc="2402A300" w:tentative="1">
      <w:start w:val="1"/>
      <w:numFmt w:val="bullet"/>
      <w:lvlText w:val=""/>
      <w:lvlJc w:val="left"/>
      <w:pPr>
        <w:tabs>
          <w:tab w:val="num" w:pos="3104"/>
        </w:tabs>
        <w:ind w:left="3104" w:hanging="360"/>
      </w:pPr>
      <w:rPr>
        <w:rFonts w:ascii="Symbol" w:hAnsi="Symbol" w:hint="default"/>
      </w:rPr>
    </w:lvl>
    <w:lvl w:ilvl="3" w:tplc="CF4E6A36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3BDCCC2A" w:tentative="1">
      <w:start w:val="1"/>
      <w:numFmt w:val="bullet"/>
      <w:lvlText w:val=""/>
      <w:lvlJc w:val="left"/>
      <w:pPr>
        <w:tabs>
          <w:tab w:val="num" w:pos="4544"/>
        </w:tabs>
        <w:ind w:left="4544" w:hanging="360"/>
      </w:pPr>
      <w:rPr>
        <w:rFonts w:ascii="Symbol" w:hAnsi="Symbol" w:hint="default"/>
      </w:rPr>
    </w:lvl>
    <w:lvl w:ilvl="5" w:tplc="0C9C28D0" w:tentative="1">
      <w:start w:val="1"/>
      <w:numFmt w:val="bullet"/>
      <w:lvlText w:val=""/>
      <w:lvlJc w:val="left"/>
      <w:pPr>
        <w:tabs>
          <w:tab w:val="num" w:pos="5264"/>
        </w:tabs>
        <w:ind w:left="5264" w:hanging="360"/>
      </w:pPr>
      <w:rPr>
        <w:rFonts w:ascii="Symbol" w:hAnsi="Symbol" w:hint="default"/>
      </w:rPr>
    </w:lvl>
    <w:lvl w:ilvl="6" w:tplc="3DF689B6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8EC21480" w:tentative="1">
      <w:start w:val="1"/>
      <w:numFmt w:val="bullet"/>
      <w:lvlText w:val=""/>
      <w:lvlJc w:val="left"/>
      <w:pPr>
        <w:tabs>
          <w:tab w:val="num" w:pos="6704"/>
        </w:tabs>
        <w:ind w:left="6704" w:hanging="360"/>
      </w:pPr>
      <w:rPr>
        <w:rFonts w:ascii="Symbol" w:hAnsi="Symbol" w:hint="default"/>
      </w:rPr>
    </w:lvl>
    <w:lvl w:ilvl="8" w:tplc="BD6A00E6" w:tentative="1">
      <w:start w:val="1"/>
      <w:numFmt w:val="bullet"/>
      <w:lvlText w:val=""/>
      <w:lvlJc w:val="left"/>
      <w:pPr>
        <w:tabs>
          <w:tab w:val="num" w:pos="7424"/>
        </w:tabs>
        <w:ind w:left="7424" w:hanging="360"/>
      </w:pPr>
      <w:rPr>
        <w:rFonts w:ascii="Symbol" w:hAnsi="Symbol" w:hint="default"/>
      </w:rPr>
    </w:lvl>
  </w:abstractNum>
  <w:abstractNum w:abstractNumId="19" w15:restartNumberingAfterBreak="0">
    <w:nsid w:val="30057B83"/>
    <w:multiLevelType w:val="multilevel"/>
    <w:tmpl w:val="12F48578"/>
    <w:styleLink w:val="PunktlistaFlernivlista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432" w:firstLine="648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F67A0"/>
    <w:multiLevelType w:val="multilevel"/>
    <w:tmpl w:val="12B875FA"/>
    <w:lvl w:ilvl="0">
      <w:start w:val="1"/>
      <w:numFmt w:val="decimal"/>
      <w:lvlText w:val="%1."/>
      <w:lvlJc w:val="right"/>
      <w:pPr>
        <w:tabs>
          <w:tab w:val="num" w:pos="1588"/>
        </w:tabs>
        <w:ind w:left="1588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777" w:hanging="360"/>
      </w:p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21" w15:restartNumberingAfterBreak="0">
    <w:nsid w:val="35C50AF9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22" w15:restartNumberingAfterBreak="0">
    <w:nsid w:val="3ED359BA"/>
    <w:multiLevelType w:val="multilevel"/>
    <w:tmpl w:val="60CC09B0"/>
    <w:lvl w:ilvl="0">
      <w:start w:val="1"/>
      <w:numFmt w:val="decimal"/>
      <w:lvlText w:val="%1."/>
      <w:lvlJc w:val="left"/>
      <w:pPr>
        <w:tabs>
          <w:tab w:val="num" w:pos="50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10"/>
        </w:tabs>
        <w:ind w:left="1070" w:hanging="360"/>
      </w:pPr>
    </w:lvl>
    <w:lvl w:ilvl="2">
      <w:start w:val="1"/>
      <w:numFmt w:val="decimal"/>
      <w:pStyle w:val="Rubrik3"/>
      <w:lvlText w:val="%1.%2.%3."/>
      <w:lvlJc w:val="left"/>
      <w:pPr>
        <w:tabs>
          <w:tab w:val="num" w:pos="50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40C451B2"/>
    <w:multiLevelType w:val="multilevel"/>
    <w:tmpl w:val="B406CB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24" w15:restartNumberingAfterBreak="0">
    <w:nsid w:val="45C27864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25" w15:restartNumberingAfterBreak="0">
    <w:nsid w:val="567637BA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474"/>
        </w:tabs>
        <w:ind w:left="1701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26" w15:restartNumberingAfterBreak="0">
    <w:nsid w:val="58AC1717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27" w15:restartNumberingAfterBreak="0">
    <w:nsid w:val="6A395E45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28" w15:restartNumberingAfterBreak="0">
    <w:nsid w:val="73217A2C"/>
    <w:multiLevelType w:val="hybridMultilevel"/>
    <w:tmpl w:val="13727554"/>
    <w:lvl w:ilvl="0" w:tplc="79A2CA00">
      <w:start w:val="1"/>
      <w:numFmt w:val="decimal"/>
      <w:lvlText w:val="%1."/>
      <w:lvlJc w:val="left"/>
      <w:pPr>
        <w:ind w:left="174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461" w:hanging="360"/>
      </w:pPr>
    </w:lvl>
    <w:lvl w:ilvl="2" w:tplc="041D001B" w:tentative="1">
      <w:start w:val="1"/>
      <w:numFmt w:val="lowerRoman"/>
      <w:lvlText w:val="%3."/>
      <w:lvlJc w:val="right"/>
      <w:pPr>
        <w:ind w:left="3181" w:hanging="180"/>
      </w:pPr>
    </w:lvl>
    <w:lvl w:ilvl="3" w:tplc="041D000F" w:tentative="1">
      <w:start w:val="1"/>
      <w:numFmt w:val="decimal"/>
      <w:lvlText w:val="%4."/>
      <w:lvlJc w:val="left"/>
      <w:pPr>
        <w:ind w:left="3901" w:hanging="360"/>
      </w:pPr>
    </w:lvl>
    <w:lvl w:ilvl="4" w:tplc="041D0019" w:tentative="1">
      <w:start w:val="1"/>
      <w:numFmt w:val="lowerLetter"/>
      <w:lvlText w:val="%5."/>
      <w:lvlJc w:val="left"/>
      <w:pPr>
        <w:ind w:left="4621" w:hanging="360"/>
      </w:pPr>
    </w:lvl>
    <w:lvl w:ilvl="5" w:tplc="041D001B" w:tentative="1">
      <w:start w:val="1"/>
      <w:numFmt w:val="lowerRoman"/>
      <w:lvlText w:val="%6."/>
      <w:lvlJc w:val="right"/>
      <w:pPr>
        <w:ind w:left="5341" w:hanging="180"/>
      </w:pPr>
    </w:lvl>
    <w:lvl w:ilvl="6" w:tplc="041D000F" w:tentative="1">
      <w:start w:val="1"/>
      <w:numFmt w:val="decimal"/>
      <w:lvlText w:val="%7."/>
      <w:lvlJc w:val="left"/>
      <w:pPr>
        <w:ind w:left="6061" w:hanging="360"/>
      </w:pPr>
    </w:lvl>
    <w:lvl w:ilvl="7" w:tplc="041D0019" w:tentative="1">
      <w:start w:val="1"/>
      <w:numFmt w:val="lowerLetter"/>
      <w:lvlText w:val="%8."/>
      <w:lvlJc w:val="left"/>
      <w:pPr>
        <w:ind w:left="6781" w:hanging="360"/>
      </w:pPr>
    </w:lvl>
    <w:lvl w:ilvl="8" w:tplc="041D001B" w:tentative="1">
      <w:start w:val="1"/>
      <w:numFmt w:val="lowerRoman"/>
      <w:lvlText w:val="%9."/>
      <w:lvlJc w:val="right"/>
      <w:pPr>
        <w:ind w:left="7501" w:hanging="180"/>
      </w:pPr>
    </w:lvl>
  </w:abstractNum>
  <w:abstractNum w:abstractNumId="29" w15:restartNumberingAfterBreak="0">
    <w:nsid w:val="7346257E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30" w15:restartNumberingAfterBreak="0">
    <w:nsid w:val="73AD0716"/>
    <w:multiLevelType w:val="multilevel"/>
    <w:tmpl w:val="B4223060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55"/>
        </w:tabs>
        <w:ind w:left="2155" w:hanging="908"/>
      </w:pPr>
      <w:rPr>
        <w:rFonts w:hint="default"/>
      </w:rPr>
    </w:lvl>
    <w:lvl w:ilvl="3">
      <w:start w:val="1"/>
      <w:numFmt w:val="decimal"/>
      <w:lvlText w:val="%4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4">
      <w:start w:val="1"/>
      <w:numFmt w:val="lowerLetter"/>
      <w:lvlText w:val="%5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70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6"/>
        </w:tabs>
        <w:ind w:left="2723" w:hanging="454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701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701" w:hanging="454"/>
      </w:pPr>
      <w:rPr>
        <w:rFonts w:hint="default"/>
      </w:rPr>
    </w:lvl>
  </w:abstractNum>
  <w:abstractNum w:abstractNumId="31" w15:restartNumberingAfterBreak="0">
    <w:nsid w:val="7D7542B1"/>
    <w:multiLevelType w:val="multilevel"/>
    <w:tmpl w:val="B85AD228"/>
    <w:lvl w:ilvl="0">
      <w:start w:val="1"/>
      <w:numFmt w:val="decimal"/>
      <w:pStyle w:val="Formatmal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 w16cid:durableId="1144735483">
    <w:abstractNumId w:val="0"/>
  </w:num>
  <w:num w:numId="2" w16cid:durableId="1992175419">
    <w:abstractNumId w:val="31"/>
  </w:num>
  <w:num w:numId="3" w16cid:durableId="850411926">
    <w:abstractNumId w:val="22"/>
  </w:num>
  <w:num w:numId="4" w16cid:durableId="849875457">
    <w:abstractNumId w:val="19"/>
  </w:num>
  <w:num w:numId="5" w16cid:durableId="1958944245">
    <w:abstractNumId w:val="13"/>
  </w:num>
  <w:num w:numId="6" w16cid:durableId="2043750739">
    <w:abstractNumId w:val="30"/>
  </w:num>
  <w:num w:numId="7" w16cid:durableId="2021787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434204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6621183">
    <w:abstractNumId w:val="28"/>
  </w:num>
  <w:num w:numId="10" w16cid:durableId="1000621521">
    <w:abstractNumId w:val="18"/>
  </w:num>
  <w:num w:numId="11" w16cid:durableId="169367889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55296039">
    <w:abstractNumId w:val="3"/>
  </w:num>
  <w:num w:numId="13" w16cid:durableId="707143474">
    <w:abstractNumId w:val="20"/>
  </w:num>
  <w:num w:numId="14" w16cid:durableId="482965016">
    <w:abstractNumId w:val="6"/>
  </w:num>
  <w:num w:numId="15" w16cid:durableId="655960222">
    <w:abstractNumId w:val="23"/>
  </w:num>
  <w:num w:numId="16" w16cid:durableId="544803839">
    <w:abstractNumId w:val="12"/>
  </w:num>
  <w:num w:numId="17" w16cid:durableId="102085668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83638599">
    <w:abstractNumId w:val="15"/>
  </w:num>
  <w:num w:numId="19" w16cid:durableId="1283607839">
    <w:abstractNumId w:val="16"/>
  </w:num>
  <w:num w:numId="20" w16cid:durableId="58584929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033832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770223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087603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551166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18241638">
    <w:abstractNumId w:val="4"/>
  </w:num>
  <w:num w:numId="26" w16cid:durableId="2129659673">
    <w:abstractNumId w:val="25"/>
  </w:num>
  <w:num w:numId="27" w16cid:durableId="109597345">
    <w:abstractNumId w:val="10"/>
  </w:num>
  <w:num w:numId="28" w16cid:durableId="1314600493">
    <w:abstractNumId w:val="24"/>
  </w:num>
  <w:num w:numId="29" w16cid:durableId="873158435">
    <w:abstractNumId w:val="1"/>
  </w:num>
  <w:num w:numId="30" w16cid:durableId="1044601073">
    <w:abstractNumId w:val="26"/>
  </w:num>
  <w:num w:numId="31" w16cid:durableId="239993956">
    <w:abstractNumId w:val="21"/>
  </w:num>
  <w:num w:numId="32" w16cid:durableId="1359887403">
    <w:abstractNumId w:val="8"/>
  </w:num>
  <w:num w:numId="33" w16cid:durableId="1909223606">
    <w:abstractNumId w:val="29"/>
  </w:num>
  <w:num w:numId="34" w16cid:durableId="458570809">
    <w:abstractNumId w:val="11"/>
  </w:num>
  <w:num w:numId="35" w16cid:durableId="1841853341">
    <w:abstractNumId w:val="14"/>
  </w:num>
  <w:num w:numId="36" w16cid:durableId="186218653">
    <w:abstractNumId w:val="9"/>
  </w:num>
  <w:num w:numId="37" w16cid:durableId="21056187">
    <w:abstractNumId w:val="7"/>
  </w:num>
  <w:num w:numId="38" w16cid:durableId="1194734453">
    <w:abstractNumId w:val="17"/>
  </w:num>
  <w:num w:numId="39" w16cid:durableId="1673752039">
    <w:abstractNumId w:val="27"/>
  </w:num>
  <w:num w:numId="40" w16cid:durableId="1997757762">
    <w:abstractNumId w:val="5"/>
  </w:num>
  <w:num w:numId="41" w16cid:durableId="740718382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activeWritingStyle w:appName="MSWord" w:lang="de-DE" w:vendorID="64" w:dllVersion="6" w:nlCheck="1" w:checkStyle="0"/>
  <w:activeWritingStyle w:appName="MSWord" w:lang="en-US" w:vendorID="64" w:dllVersion="4096" w:nlCheck="1" w:checkStyle="0"/>
  <w:activeWritingStyle w:appName="MSWord" w:lang="sv-SE" w:vendorID="64" w:dllVersion="4096" w:nlCheck="1" w:checkStyle="0"/>
  <w:activeWritingStyle w:appName="MSWord" w:lang="sv-SE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EDD"/>
    <w:rsid w:val="0000091C"/>
    <w:rsid w:val="00000D77"/>
    <w:rsid w:val="0000257A"/>
    <w:rsid w:val="00005C2E"/>
    <w:rsid w:val="00006EB0"/>
    <w:rsid w:val="0001338B"/>
    <w:rsid w:val="00015538"/>
    <w:rsid w:val="000248B8"/>
    <w:rsid w:val="0003009A"/>
    <w:rsid w:val="00034A17"/>
    <w:rsid w:val="00035A3E"/>
    <w:rsid w:val="00043908"/>
    <w:rsid w:val="00043F84"/>
    <w:rsid w:val="000446A0"/>
    <w:rsid w:val="000469A9"/>
    <w:rsid w:val="00047639"/>
    <w:rsid w:val="0005038C"/>
    <w:rsid w:val="00053156"/>
    <w:rsid w:val="0005745E"/>
    <w:rsid w:val="00061629"/>
    <w:rsid w:val="00067562"/>
    <w:rsid w:val="000707B7"/>
    <w:rsid w:val="00074E74"/>
    <w:rsid w:val="00077196"/>
    <w:rsid w:val="00081C47"/>
    <w:rsid w:val="00082118"/>
    <w:rsid w:val="00086F92"/>
    <w:rsid w:val="00091D49"/>
    <w:rsid w:val="00091EBE"/>
    <w:rsid w:val="00095AB3"/>
    <w:rsid w:val="000A263C"/>
    <w:rsid w:val="000A6617"/>
    <w:rsid w:val="000A71D0"/>
    <w:rsid w:val="000A740A"/>
    <w:rsid w:val="000B0E96"/>
    <w:rsid w:val="000B1B5F"/>
    <w:rsid w:val="000B253E"/>
    <w:rsid w:val="000B2FB1"/>
    <w:rsid w:val="000B5482"/>
    <w:rsid w:val="000C0C24"/>
    <w:rsid w:val="000C1E07"/>
    <w:rsid w:val="000C4F38"/>
    <w:rsid w:val="000C604D"/>
    <w:rsid w:val="000D0056"/>
    <w:rsid w:val="000D0884"/>
    <w:rsid w:val="000D15DE"/>
    <w:rsid w:val="000D579A"/>
    <w:rsid w:val="000D5A55"/>
    <w:rsid w:val="000D6969"/>
    <w:rsid w:val="000D6BBA"/>
    <w:rsid w:val="000D7D60"/>
    <w:rsid w:val="000E0DDA"/>
    <w:rsid w:val="000E1B53"/>
    <w:rsid w:val="000E7383"/>
    <w:rsid w:val="000F0D25"/>
    <w:rsid w:val="000F18A4"/>
    <w:rsid w:val="000F192C"/>
    <w:rsid w:val="000F282A"/>
    <w:rsid w:val="000F2EED"/>
    <w:rsid w:val="00110B9F"/>
    <w:rsid w:val="00110DD8"/>
    <w:rsid w:val="0011422F"/>
    <w:rsid w:val="00114535"/>
    <w:rsid w:val="00114587"/>
    <w:rsid w:val="001151E7"/>
    <w:rsid w:val="00115486"/>
    <w:rsid w:val="0011655E"/>
    <w:rsid w:val="00130758"/>
    <w:rsid w:val="00141B38"/>
    <w:rsid w:val="001430ED"/>
    <w:rsid w:val="001457B7"/>
    <w:rsid w:val="001459C1"/>
    <w:rsid w:val="0015084A"/>
    <w:rsid w:val="00151EE4"/>
    <w:rsid w:val="00152B89"/>
    <w:rsid w:val="00162EBD"/>
    <w:rsid w:val="00164772"/>
    <w:rsid w:val="00165B1B"/>
    <w:rsid w:val="0016661A"/>
    <w:rsid w:val="00166685"/>
    <w:rsid w:val="00172BEB"/>
    <w:rsid w:val="00172E18"/>
    <w:rsid w:val="001756F2"/>
    <w:rsid w:val="0017747C"/>
    <w:rsid w:val="0018182B"/>
    <w:rsid w:val="00183B91"/>
    <w:rsid w:val="00184389"/>
    <w:rsid w:val="00185888"/>
    <w:rsid w:val="00187783"/>
    <w:rsid w:val="001904D0"/>
    <w:rsid w:val="00190C98"/>
    <w:rsid w:val="001913B6"/>
    <w:rsid w:val="0019412F"/>
    <w:rsid w:val="001945A1"/>
    <w:rsid w:val="001973BE"/>
    <w:rsid w:val="001A28D0"/>
    <w:rsid w:val="001A37F5"/>
    <w:rsid w:val="001B1816"/>
    <w:rsid w:val="001B35ED"/>
    <w:rsid w:val="001B38A5"/>
    <w:rsid w:val="001B3BF5"/>
    <w:rsid w:val="001B48F2"/>
    <w:rsid w:val="001C3856"/>
    <w:rsid w:val="001C56C1"/>
    <w:rsid w:val="001C6A01"/>
    <w:rsid w:val="001C6D65"/>
    <w:rsid w:val="001C6DDE"/>
    <w:rsid w:val="001C778F"/>
    <w:rsid w:val="001D1D50"/>
    <w:rsid w:val="001D55C1"/>
    <w:rsid w:val="001D6EEA"/>
    <w:rsid w:val="001D7AAA"/>
    <w:rsid w:val="001E5D78"/>
    <w:rsid w:val="001F2A57"/>
    <w:rsid w:val="001F49AD"/>
    <w:rsid w:val="001F7210"/>
    <w:rsid w:val="002001F6"/>
    <w:rsid w:val="00200A98"/>
    <w:rsid w:val="002030D8"/>
    <w:rsid w:val="002105E1"/>
    <w:rsid w:val="002105F0"/>
    <w:rsid w:val="0022232D"/>
    <w:rsid w:val="00225BFF"/>
    <w:rsid w:val="002265C5"/>
    <w:rsid w:val="00231C53"/>
    <w:rsid w:val="00235856"/>
    <w:rsid w:val="00242283"/>
    <w:rsid w:val="0024320A"/>
    <w:rsid w:val="00243F56"/>
    <w:rsid w:val="00244B89"/>
    <w:rsid w:val="00245386"/>
    <w:rsid w:val="00246FA2"/>
    <w:rsid w:val="00251ED0"/>
    <w:rsid w:val="00254D9E"/>
    <w:rsid w:val="00255BB3"/>
    <w:rsid w:val="00263A2C"/>
    <w:rsid w:val="00264AEA"/>
    <w:rsid w:val="00264DD0"/>
    <w:rsid w:val="002669E7"/>
    <w:rsid w:val="00266A76"/>
    <w:rsid w:val="00266D18"/>
    <w:rsid w:val="00267575"/>
    <w:rsid w:val="00267A0E"/>
    <w:rsid w:val="00273A94"/>
    <w:rsid w:val="00276690"/>
    <w:rsid w:val="00276EC9"/>
    <w:rsid w:val="00277E86"/>
    <w:rsid w:val="0028020F"/>
    <w:rsid w:val="00281029"/>
    <w:rsid w:val="002810EA"/>
    <w:rsid w:val="00282776"/>
    <w:rsid w:val="00282960"/>
    <w:rsid w:val="00283064"/>
    <w:rsid w:val="00294C95"/>
    <w:rsid w:val="002B3CDA"/>
    <w:rsid w:val="002B5A4E"/>
    <w:rsid w:val="002C31EC"/>
    <w:rsid w:val="002C31FB"/>
    <w:rsid w:val="002C46DA"/>
    <w:rsid w:val="002C4B1D"/>
    <w:rsid w:val="002C56D0"/>
    <w:rsid w:val="002C622C"/>
    <w:rsid w:val="002D1AF5"/>
    <w:rsid w:val="002E0931"/>
    <w:rsid w:val="002E0BA0"/>
    <w:rsid w:val="002E0CCF"/>
    <w:rsid w:val="002F022A"/>
    <w:rsid w:val="002F1D04"/>
    <w:rsid w:val="002F390F"/>
    <w:rsid w:val="002F5683"/>
    <w:rsid w:val="002F781F"/>
    <w:rsid w:val="003005E2"/>
    <w:rsid w:val="003031FA"/>
    <w:rsid w:val="0030420D"/>
    <w:rsid w:val="003128A9"/>
    <w:rsid w:val="0031416D"/>
    <w:rsid w:val="00315B9F"/>
    <w:rsid w:val="003207B8"/>
    <w:rsid w:val="00320EC9"/>
    <w:rsid w:val="003247E6"/>
    <w:rsid w:val="00324CB2"/>
    <w:rsid w:val="0032644C"/>
    <w:rsid w:val="003275DA"/>
    <w:rsid w:val="00327667"/>
    <w:rsid w:val="003302A0"/>
    <w:rsid w:val="00333816"/>
    <w:rsid w:val="00336537"/>
    <w:rsid w:val="003424E3"/>
    <w:rsid w:val="0034563B"/>
    <w:rsid w:val="00350E62"/>
    <w:rsid w:val="00351288"/>
    <w:rsid w:val="00355BB5"/>
    <w:rsid w:val="0035633F"/>
    <w:rsid w:val="0035640D"/>
    <w:rsid w:val="00356567"/>
    <w:rsid w:val="0036197C"/>
    <w:rsid w:val="00363310"/>
    <w:rsid w:val="00363DAC"/>
    <w:rsid w:val="00366700"/>
    <w:rsid w:val="00366B01"/>
    <w:rsid w:val="00367093"/>
    <w:rsid w:val="00375043"/>
    <w:rsid w:val="00377247"/>
    <w:rsid w:val="00377C50"/>
    <w:rsid w:val="00381463"/>
    <w:rsid w:val="0038454B"/>
    <w:rsid w:val="00384DC3"/>
    <w:rsid w:val="00385954"/>
    <w:rsid w:val="00391CC7"/>
    <w:rsid w:val="00397AC1"/>
    <w:rsid w:val="003A196C"/>
    <w:rsid w:val="003A1DC0"/>
    <w:rsid w:val="003A2E07"/>
    <w:rsid w:val="003A3182"/>
    <w:rsid w:val="003A52A5"/>
    <w:rsid w:val="003A67B0"/>
    <w:rsid w:val="003B3BE8"/>
    <w:rsid w:val="003B50D1"/>
    <w:rsid w:val="003B56D9"/>
    <w:rsid w:val="003B680E"/>
    <w:rsid w:val="003B71BA"/>
    <w:rsid w:val="003B7577"/>
    <w:rsid w:val="003C30B0"/>
    <w:rsid w:val="003C46CC"/>
    <w:rsid w:val="003C7268"/>
    <w:rsid w:val="003D32E0"/>
    <w:rsid w:val="003E6056"/>
    <w:rsid w:val="003E6CB5"/>
    <w:rsid w:val="003F48B3"/>
    <w:rsid w:val="003F4D06"/>
    <w:rsid w:val="00401C8D"/>
    <w:rsid w:val="00403784"/>
    <w:rsid w:val="00403F7F"/>
    <w:rsid w:val="004070DC"/>
    <w:rsid w:val="004105C2"/>
    <w:rsid w:val="00420D66"/>
    <w:rsid w:val="00425071"/>
    <w:rsid w:val="00426017"/>
    <w:rsid w:val="004303ED"/>
    <w:rsid w:val="00431365"/>
    <w:rsid w:val="00431403"/>
    <w:rsid w:val="004337A2"/>
    <w:rsid w:val="00433D18"/>
    <w:rsid w:val="004360AC"/>
    <w:rsid w:val="00440837"/>
    <w:rsid w:val="004419E9"/>
    <w:rsid w:val="004422C5"/>
    <w:rsid w:val="004423FB"/>
    <w:rsid w:val="0044432E"/>
    <w:rsid w:val="004464B3"/>
    <w:rsid w:val="004512B9"/>
    <w:rsid w:val="0045197F"/>
    <w:rsid w:val="004575BB"/>
    <w:rsid w:val="00457A23"/>
    <w:rsid w:val="00460646"/>
    <w:rsid w:val="00463B7E"/>
    <w:rsid w:val="00470E70"/>
    <w:rsid w:val="00475234"/>
    <w:rsid w:val="00475730"/>
    <w:rsid w:val="00477259"/>
    <w:rsid w:val="0048016A"/>
    <w:rsid w:val="004815E1"/>
    <w:rsid w:val="00482B57"/>
    <w:rsid w:val="00487A8C"/>
    <w:rsid w:val="00490C40"/>
    <w:rsid w:val="00491910"/>
    <w:rsid w:val="0049213B"/>
    <w:rsid w:val="00492A21"/>
    <w:rsid w:val="00496CB7"/>
    <w:rsid w:val="004A43E3"/>
    <w:rsid w:val="004A5A2E"/>
    <w:rsid w:val="004A748F"/>
    <w:rsid w:val="004B2D4B"/>
    <w:rsid w:val="004B637C"/>
    <w:rsid w:val="004C229F"/>
    <w:rsid w:val="004C24A5"/>
    <w:rsid w:val="004C3D62"/>
    <w:rsid w:val="004C5E84"/>
    <w:rsid w:val="004C7C88"/>
    <w:rsid w:val="004D0258"/>
    <w:rsid w:val="004D0A3F"/>
    <w:rsid w:val="004D4D68"/>
    <w:rsid w:val="004D6AE6"/>
    <w:rsid w:val="004F447C"/>
    <w:rsid w:val="004F7E65"/>
    <w:rsid w:val="00500B2E"/>
    <w:rsid w:val="0050131B"/>
    <w:rsid w:val="00505699"/>
    <w:rsid w:val="00506358"/>
    <w:rsid w:val="00506BD7"/>
    <w:rsid w:val="005103FE"/>
    <w:rsid w:val="00511530"/>
    <w:rsid w:val="00511E5E"/>
    <w:rsid w:val="00512C78"/>
    <w:rsid w:val="0051311A"/>
    <w:rsid w:val="00516D69"/>
    <w:rsid w:val="00517C39"/>
    <w:rsid w:val="00517E9E"/>
    <w:rsid w:val="00524F3E"/>
    <w:rsid w:val="00525884"/>
    <w:rsid w:val="00527923"/>
    <w:rsid w:val="00532ED3"/>
    <w:rsid w:val="00534C2D"/>
    <w:rsid w:val="00535F1B"/>
    <w:rsid w:val="005366EA"/>
    <w:rsid w:val="00544C0C"/>
    <w:rsid w:val="00547F63"/>
    <w:rsid w:val="005545FC"/>
    <w:rsid w:val="00554EEB"/>
    <w:rsid w:val="00556196"/>
    <w:rsid w:val="005610A9"/>
    <w:rsid w:val="00563445"/>
    <w:rsid w:val="005740EA"/>
    <w:rsid w:val="00574B0F"/>
    <w:rsid w:val="00585AC0"/>
    <w:rsid w:val="00585E74"/>
    <w:rsid w:val="005900B5"/>
    <w:rsid w:val="00591981"/>
    <w:rsid w:val="005927FE"/>
    <w:rsid w:val="005937C5"/>
    <w:rsid w:val="005A1B91"/>
    <w:rsid w:val="005A3188"/>
    <w:rsid w:val="005A3F7A"/>
    <w:rsid w:val="005A5BEF"/>
    <w:rsid w:val="005A6837"/>
    <w:rsid w:val="005A69D6"/>
    <w:rsid w:val="005B49C7"/>
    <w:rsid w:val="005B577C"/>
    <w:rsid w:val="005C050D"/>
    <w:rsid w:val="005C06A5"/>
    <w:rsid w:val="005C342A"/>
    <w:rsid w:val="005D2019"/>
    <w:rsid w:val="005D25CC"/>
    <w:rsid w:val="005D2D60"/>
    <w:rsid w:val="005D3A56"/>
    <w:rsid w:val="005D46D1"/>
    <w:rsid w:val="005D5AFB"/>
    <w:rsid w:val="005D6C66"/>
    <w:rsid w:val="005E08EC"/>
    <w:rsid w:val="005E0C07"/>
    <w:rsid w:val="005E4A57"/>
    <w:rsid w:val="005E7FF1"/>
    <w:rsid w:val="005F3865"/>
    <w:rsid w:val="005F3A83"/>
    <w:rsid w:val="005F5261"/>
    <w:rsid w:val="005F54AB"/>
    <w:rsid w:val="005F5C78"/>
    <w:rsid w:val="00600D02"/>
    <w:rsid w:val="006016E8"/>
    <w:rsid w:val="00602FDF"/>
    <w:rsid w:val="00611A20"/>
    <w:rsid w:val="00611F49"/>
    <w:rsid w:val="00613765"/>
    <w:rsid w:val="00615C74"/>
    <w:rsid w:val="0062159F"/>
    <w:rsid w:val="00623BCB"/>
    <w:rsid w:val="006320CC"/>
    <w:rsid w:val="00632E08"/>
    <w:rsid w:val="00637455"/>
    <w:rsid w:val="006403E9"/>
    <w:rsid w:val="00645A54"/>
    <w:rsid w:val="006466AB"/>
    <w:rsid w:val="00654151"/>
    <w:rsid w:val="00657E79"/>
    <w:rsid w:val="00661DCE"/>
    <w:rsid w:val="00662AFD"/>
    <w:rsid w:val="0066515D"/>
    <w:rsid w:val="00666CB7"/>
    <w:rsid w:val="006671ED"/>
    <w:rsid w:val="00673DA9"/>
    <w:rsid w:val="006742A7"/>
    <w:rsid w:val="006746BD"/>
    <w:rsid w:val="00682A96"/>
    <w:rsid w:val="00683A0A"/>
    <w:rsid w:val="00685001"/>
    <w:rsid w:val="006865F5"/>
    <w:rsid w:val="006900FB"/>
    <w:rsid w:val="00696F67"/>
    <w:rsid w:val="006A2D40"/>
    <w:rsid w:val="006A584D"/>
    <w:rsid w:val="006A6BD5"/>
    <w:rsid w:val="006B28A8"/>
    <w:rsid w:val="006B2F99"/>
    <w:rsid w:val="006B3E1F"/>
    <w:rsid w:val="006B3E28"/>
    <w:rsid w:val="006B3F35"/>
    <w:rsid w:val="006B5F4C"/>
    <w:rsid w:val="006C0C4C"/>
    <w:rsid w:val="006C10B2"/>
    <w:rsid w:val="006C4945"/>
    <w:rsid w:val="006C79EB"/>
    <w:rsid w:val="006D027F"/>
    <w:rsid w:val="006D0A4C"/>
    <w:rsid w:val="006D4B2D"/>
    <w:rsid w:val="006D59A3"/>
    <w:rsid w:val="006D5A14"/>
    <w:rsid w:val="006F0DF8"/>
    <w:rsid w:val="006F403E"/>
    <w:rsid w:val="006F518B"/>
    <w:rsid w:val="0070011B"/>
    <w:rsid w:val="00705F00"/>
    <w:rsid w:val="00713FBF"/>
    <w:rsid w:val="0071652E"/>
    <w:rsid w:val="00720DE3"/>
    <w:rsid w:val="007220FB"/>
    <w:rsid w:val="0072226A"/>
    <w:rsid w:val="007244B7"/>
    <w:rsid w:val="00725675"/>
    <w:rsid w:val="007262D6"/>
    <w:rsid w:val="00731B95"/>
    <w:rsid w:val="00735E79"/>
    <w:rsid w:val="007428F0"/>
    <w:rsid w:val="0074530F"/>
    <w:rsid w:val="00750FF3"/>
    <w:rsid w:val="00752FD7"/>
    <w:rsid w:val="00760A07"/>
    <w:rsid w:val="00760B0B"/>
    <w:rsid w:val="007628AE"/>
    <w:rsid w:val="007642C5"/>
    <w:rsid w:val="00772B2D"/>
    <w:rsid w:val="00772C4D"/>
    <w:rsid w:val="00772F1A"/>
    <w:rsid w:val="00773089"/>
    <w:rsid w:val="00775D56"/>
    <w:rsid w:val="00780443"/>
    <w:rsid w:val="0078261B"/>
    <w:rsid w:val="00782740"/>
    <w:rsid w:val="00784765"/>
    <w:rsid w:val="007854E7"/>
    <w:rsid w:val="00786ACF"/>
    <w:rsid w:val="00792446"/>
    <w:rsid w:val="00792B36"/>
    <w:rsid w:val="00793256"/>
    <w:rsid w:val="00795851"/>
    <w:rsid w:val="00796590"/>
    <w:rsid w:val="00797850"/>
    <w:rsid w:val="00797BAD"/>
    <w:rsid w:val="007A0D02"/>
    <w:rsid w:val="007A2443"/>
    <w:rsid w:val="007A36C5"/>
    <w:rsid w:val="007A3CA1"/>
    <w:rsid w:val="007A3D8D"/>
    <w:rsid w:val="007A4670"/>
    <w:rsid w:val="007A72C4"/>
    <w:rsid w:val="007B2457"/>
    <w:rsid w:val="007B45F7"/>
    <w:rsid w:val="007B55C6"/>
    <w:rsid w:val="007B68D9"/>
    <w:rsid w:val="007B6F11"/>
    <w:rsid w:val="007B740A"/>
    <w:rsid w:val="007C3C73"/>
    <w:rsid w:val="007C56C8"/>
    <w:rsid w:val="007D1E22"/>
    <w:rsid w:val="007E079E"/>
    <w:rsid w:val="007E4F53"/>
    <w:rsid w:val="007E5C43"/>
    <w:rsid w:val="007F38CA"/>
    <w:rsid w:val="007F43A6"/>
    <w:rsid w:val="007F5A3E"/>
    <w:rsid w:val="00800273"/>
    <w:rsid w:val="00800547"/>
    <w:rsid w:val="00802C6C"/>
    <w:rsid w:val="00811E45"/>
    <w:rsid w:val="00817850"/>
    <w:rsid w:val="0082251F"/>
    <w:rsid w:val="00831F66"/>
    <w:rsid w:val="00835857"/>
    <w:rsid w:val="00835D25"/>
    <w:rsid w:val="008370A2"/>
    <w:rsid w:val="00841195"/>
    <w:rsid w:val="008413E9"/>
    <w:rsid w:val="00842003"/>
    <w:rsid w:val="00846D58"/>
    <w:rsid w:val="0085427C"/>
    <w:rsid w:val="00854EFA"/>
    <w:rsid w:val="00855280"/>
    <w:rsid w:val="00857867"/>
    <w:rsid w:val="00857CC5"/>
    <w:rsid w:val="008601BC"/>
    <w:rsid w:val="008621E1"/>
    <w:rsid w:val="00864D41"/>
    <w:rsid w:val="00875160"/>
    <w:rsid w:val="00884745"/>
    <w:rsid w:val="00885E67"/>
    <w:rsid w:val="008904E7"/>
    <w:rsid w:val="00891BA5"/>
    <w:rsid w:val="008926CB"/>
    <w:rsid w:val="00893435"/>
    <w:rsid w:val="00894516"/>
    <w:rsid w:val="0089582D"/>
    <w:rsid w:val="0089640E"/>
    <w:rsid w:val="008A1515"/>
    <w:rsid w:val="008A2B3B"/>
    <w:rsid w:val="008A377B"/>
    <w:rsid w:val="008A3F90"/>
    <w:rsid w:val="008A6083"/>
    <w:rsid w:val="008B3084"/>
    <w:rsid w:val="008C0304"/>
    <w:rsid w:val="008C2888"/>
    <w:rsid w:val="008C545C"/>
    <w:rsid w:val="008C5B63"/>
    <w:rsid w:val="008D06CB"/>
    <w:rsid w:val="008D17EA"/>
    <w:rsid w:val="008E08E9"/>
    <w:rsid w:val="008E1523"/>
    <w:rsid w:val="008E3F9C"/>
    <w:rsid w:val="008E4A21"/>
    <w:rsid w:val="008E4B20"/>
    <w:rsid w:val="008E5602"/>
    <w:rsid w:val="008E6C83"/>
    <w:rsid w:val="008E70B6"/>
    <w:rsid w:val="008E7F1C"/>
    <w:rsid w:val="00900134"/>
    <w:rsid w:val="00905116"/>
    <w:rsid w:val="0090768B"/>
    <w:rsid w:val="00910DE5"/>
    <w:rsid w:val="009173FA"/>
    <w:rsid w:val="0092040C"/>
    <w:rsid w:val="00920861"/>
    <w:rsid w:val="009217F3"/>
    <w:rsid w:val="00922A6E"/>
    <w:rsid w:val="009231EE"/>
    <w:rsid w:val="00923263"/>
    <w:rsid w:val="0092454F"/>
    <w:rsid w:val="00935D93"/>
    <w:rsid w:val="00935D9C"/>
    <w:rsid w:val="009374F5"/>
    <w:rsid w:val="00937522"/>
    <w:rsid w:val="009413D4"/>
    <w:rsid w:val="009420B0"/>
    <w:rsid w:val="00942DF8"/>
    <w:rsid w:val="0094397F"/>
    <w:rsid w:val="0094441D"/>
    <w:rsid w:val="00945852"/>
    <w:rsid w:val="00950A6D"/>
    <w:rsid w:val="00951437"/>
    <w:rsid w:val="009561C6"/>
    <w:rsid w:val="00957215"/>
    <w:rsid w:val="009574C8"/>
    <w:rsid w:val="00963BF1"/>
    <w:rsid w:val="0096566A"/>
    <w:rsid w:val="00965DCE"/>
    <w:rsid w:val="00970A22"/>
    <w:rsid w:val="00970A50"/>
    <w:rsid w:val="00972662"/>
    <w:rsid w:val="00973AA0"/>
    <w:rsid w:val="0097606B"/>
    <w:rsid w:val="00981251"/>
    <w:rsid w:val="0098559C"/>
    <w:rsid w:val="009855FC"/>
    <w:rsid w:val="009858FF"/>
    <w:rsid w:val="0098795A"/>
    <w:rsid w:val="009912E6"/>
    <w:rsid w:val="00991722"/>
    <w:rsid w:val="009953B4"/>
    <w:rsid w:val="009963C1"/>
    <w:rsid w:val="009A3D86"/>
    <w:rsid w:val="009A5084"/>
    <w:rsid w:val="009A7CAE"/>
    <w:rsid w:val="009B56BB"/>
    <w:rsid w:val="009C1958"/>
    <w:rsid w:val="009C3BE9"/>
    <w:rsid w:val="009C45DE"/>
    <w:rsid w:val="009C68F5"/>
    <w:rsid w:val="009D2F11"/>
    <w:rsid w:val="009D3770"/>
    <w:rsid w:val="009D379F"/>
    <w:rsid w:val="009D7730"/>
    <w:rsid w:val="009E24AF"/>
    <w:rsid w:val="009E5268"/>
    <w:rsid w:val="009E5908"/>
    <w:rsid w:val="009F7F1A"/>
    <w:rsid w:val="00A107FD"/>
    <w:rsid w:val="00A13F72"/>
    <w:rsid w:val="00A15B74"/>
    <w:rsid w:val="00A16077"/>
    <w:rsid w:val="00A20E30"/>
    <w:rsid w:val="00A222D3"/>
    <w:rsid w:val="00A30216"/>
    <w:rsid w:val="00A3650C"/>
    <w:rsid w:val="00A36F92"/>
    <w:rsid w:val="00A37242"/>
    <w:rsid w:val="00A37A94"/>
    <w:rsid w:val="00A423A6"/>
    <w:rsid w:val="00A4399B"/>
    <w:rsid w:val="00A44BC5"/>
    <w:rsid w:val="00A4701E"/>
    <w:rsid w:val="00A47228"/>
    <w:rsid w:val="00A5146E"/>
    <w:rsid w:val="00A51BC4"/>
    <w:rsid w:val="00A51C67"/>
    <w:rsid w:val="00A57B4F"/>
    <w:rsid w:val="00A62367"/>
    <w:rsid w:val="00A629F5"/>
    <w:rsid w:val="00A62BF2"/>
    <w:rsid w:val="00A63959"/>
    <w:rsid w:val="00A64698"/>
    <w:rsid w:val="00A648C3"/>
    <w:rsid w:val="00A715BD"/>
    <w:rsid w:val="00A73905"/>
    <w:rsid w:val="00A74705"/>
    <w:rsid w:val="00A77BE7"/>
    <w:rsid w:val="00A811CC"/>
    <w:rsid w:val="00A81A5C"/>
    <w:rsid w:val="00A903F6"/>
    <w:rsid w:val="00A9064A"/>
    <w:rsid w:val="00A907D5"/>
    <w:rsid w:val="00A92B87"/>
    <w:rsid w:val="00A93028"/>
    <w:rsid w:val="00A963DB"/>
    <w:rsid w:val="00AA0A7D"/>
    <w:rsid w:val="00AA16D6"/>
    <w:rsid w:val="00AA1FC7"/>
    <w:rsid w:val="00AA24DA"/>
    <w:rsid w:val="00AA29DD"/>
    <w:rsid w:val="00AA3D63"/>
    <w:rsid w:val="00AA5076"/>
    <w:rsid w:val="00AA5627"/>
    <w:rsid w:val="00AB08A3"/>
    <w:rsid w:val="00AB0D0B"/>
    <w:rsid w:val="00AB51F7"/>
    <w:rsid w:val="00AC5652"/>
    <w:rsid w:val="00AD060A"/>
    <w:rsid w:val="00AD0C92"/>
    <w:rsid w:val="00AD23AD"/>
    <w:rsid w:val="00AD33B6"/>
    <w:rsid w:val="00AD3C50"/>
    <w:rsid w:val="00AD4B49"/>
    <w:rsid w:val="00AD4EDD"/>
    <w:rsid w:val="00AD61DE"/>
    <w:rsid w:val="00AE1A28"/>
    <w:rsid w:val="00AE2A8F"/>
    <w:rsid w:val="00AE62F5"/>
    <w:rsid w:val="00AE6B55"/>
    <w:rsid w:val="00AE7BE9"/>
    <w:rsid w:val="00AF21CD"/>
    <w:rsid w:val="00AF26EA"/>
    <w:rsid w:val="00AF2AC4"/>
    <w:rsid w:val="00AF38DC"/>
    <w:rsid w:val="00AF49A4"/>
    <w:rsid w:val="00AF6C8B"/>
    <w:rsid w:val="00B0240B"/>
    <w:rsid w:val="00B04C67"/>
    <w:rsid w:val="00B05DA6"/>
    <w:rsid w:val="00B07ABC"/>
    <w:rsid w:val="00B1071F"/>
    <w:rsid w:val="00B1139E"/>
    <w:rsid w:val="00B1318E"/>
    <w:rsid w:val="00B162E6"/>
    <w:rsid w:val="00B16568"/>
    <w:rsid w:val="00B24048"/>
    <w:rsid w:val="00B25637"/>
    <w:rsid w:val="00B33792"/>
    <w:rsid w:val="00B34FA4"/>
    <w:rsid w:val="00B36599"/>
    <w:rsid w:val="00B37D9A"/>
    <w:rsid w:val="00B40BF1"/>
    <w:rsid w:val="00B40E2E"/>
    <w:rsid w:val="00B45702"/>
    <w:rsid w:val="00B469B6"/>
    <w:rsid w:val="00B47B33"/>
    <w:rsid w:val="00B47E36"/>
    <w:rsid w:val="00B517F9"/>
    <w:rsid w:val="00B517FE"/>
    <w:rsid w:val="00B53283"/>
    <w:rsid w:val="00B533ED"/>
    <w:rsid w:val="00B53624"/>
    <w:rsid w:val="00B54393"/>
    <w:rsid w:val="00B55F62"/>
    <w:rsid w:val="00B57AE1"/>
    <w:rsid w:val="00B57CF8"/>
    <w:rsid w:val="00B61BC2"/>
    <w:rsid w:val="00B625CA"/>
    <w:rsid w:val="00B641F5"/>
    <w:rsid w:val="00B6431D"/>
    <w:rsid w:val="00B64921"/>
    <w:rsid w:val="00B64C45"/>
    <w:rsid w:val="00B65E5B"/>
    <w:rsid w:val="00B66E25"/>
    <w:rsid w:val="00B66FB2"/>
    <w:rsid w:val="00B6797D"/>
    <w:rsid w:val="00B70790"/>
    <w:rsid w:val="00B71EB4"/>
    <w:rsid w:val="00B73B43"/>
    <w:rsid w:val="00B75529"/>
    <w:rsid w:val="00B76890"/>
    <w:rsid w:val="00B85388"/>
    <w:rsid w:val="00B90902"/>
    <w:rsid w:val="00B9090F"/>
    <w:rsid w:val="00B91064"/>
    <w:rsid w:val="00B94DDD"/>
    <w:rsid w:val="00B94E5D"/>
    <w:rsid w:val="00B94EC9"/>
    <w:rsid w:val="00B963AD"/>
    <w:rsid w:val="00B96F8A"/>
    <w:rsid w:val="00B976E7"/>
    <w:rsid w:val="00BA1898"/>
    <w:rsid w:val="00BA4885"/>
    <w:rsid w:val="00BB1572"/>
    <w:rsid w:val="00BB31FE"/>
    <w:rsid w:val="00BB4FD6"/>
    <w:rsid w:val="00BC008D"/>
    <w:rsid w:val="00BC53B7"/>
    <w:rsid w:val="00BC7267"/>
    <w:rsid w:val="00BD2C0A"/>
    <w:rsid w:val="00BD2C4D"/>
    <w:rsid w:val="00BE1201"/>
    <w:rsid w:val="00BE2CDF"/>
    <w:rsid w:val="00BE77BF"/>
    <w:rsid w:val="00BF38A0"/>
    <w:rsid w:val="00BF60D5"/>
    <w:rsid w:val="00BF6323"/>
    <w:rsid w:val="00C0710D"/>
    <w:rsid w:val="00C1113E"/>
    <w:rsid w:val="00C14C00"/>
    <w:rsid w:val="00C1570E"/>
    <w:rsid w:val="00C2173D"/>
    <w:rsid w:val="00C24DF3"/>
    <w:rsid w:val="00C25C32"/>
    <w:rsid w:val="00C30A60"/>
    <w:rsid w:val="00C31092"/>
    <w:rsid w:val="00C33FB5"/>
    <w:rsid w:val="00C450E2"/>
    <w:rsid w:val="00C464EC"/>
    <w:rsid w:val="00C46F03"/>
    <w:rsid w:val="00C502CD"/>
    <w:rsid w:val="00C53738"/>
    <w:rsid w:val="00C53B50"/>
    <w:rsid w:val="00C55A5A"/>
    <w:rsid w:val="00C55B57"/>
    <w:rsid w:val="00C5770C"/>
    <w:rsid w:val="00C61D0E"/>
    <w:rsid w:val="00C63815"/>
    <w:rsid w:val="00C63953"/>
    <w:rsid w:val="00C64DBD"/>
    <w:rsid w:val="00C6522B"/>
    <w:rsid w:val="00C67D04"/>
    <w:rsid w:val="00C703B6"/>
    <w:rsid w:val="00C7527D"/>
    <w:rsid w:val="00C80A69"/>
    <w:rsid w:val="00C8244E"/>
    <w:rsid w:val="00C82DBC"/>
    <w:rsid w:val="00C838B1"/>
    <w:rsid w:val="00C855F8"/>
    <w:rsid w:val="00C9083C"/>
    <w:rsid w:val="00C93F0B"/>
    <w:rsid w:val="00C94152"/>
    <w:rsid w:val="00C94F6B"/>
    <w:rsid w:val="00C9624E"/>
    <w:rsid w:val="00CA190E"/>
    <w:rsid w:val="00CA26E8"/>
    <w:rsid w:val="00CA4B5C"/>
    <w:rsid w:val="00CA5461"/>
    <w:rsid w:val="00CA6828"/>
    <w:rsid w:val="00CB0BD9"/>
    <w:rsid w:val="00CB5956"/>
    <w:rsid w:val="00CC2987"/>
    <w:rsid w:val="00CC3B4C"/>
    <w:rsid w:val="00CC4A8B"/>
    <w:rsid w:val="00CC4E06"/>
    <w:rsid w:val="00CC7392"/>
    <w:rsid w:val="00CD0378"/>
    <w:rsid w:val="00CD1F10"/>
    <w:rsid w:val="00CD2510"/>
    <w:rsid w:val="00CD6A1D"/>
    <w:rsid w:val="00CE3F51"/>
    <w:rsid w:val="00CE6978"/>
    <w:rsid w:val="00CE6E84"/>
    <w:rsid w:val="00CF15F5"/>
    <w:rsid w:val="00D0066D"/>
    <w:rsid w:val="00D047FA"/>
    <w:rsid w:val="00D06E24"/>
    <w:rsid w:val="00D11FD3"/>
    <w:rsid w:val="00D120C3"/>
    <w:rsid w:val="00D1500F"/>
    <w:rsid w:val="00D168EB"/>
    <w:rsid w:val="00D173EE"/>
    <w:rsid w:val="00D23E0A"/>
    <w:rsid w:val="00D266B8"/>
    <w:rsid w:val="00D266F2"/>
    <w:rsid w:val="00D27762"/>
    <w:rsid w:val="00D31DB8"/>
    <w:rsid w:val="00D35D56"/>
    <w:rsid w:val="00D37537"/>
    <w:rsid w:val="00D403FE"/>
    <w:rsid w:val="00D40E4F"/>
    <w:rsid w:val="00D46C2B"/>
    <w:rsid w:val="00D50663"/>
    <w:rsid w:val="00D5093D"/>
    <w:rsid w:val="00D50C20"/>
    <w:rsid w:val="00D52A56"/>
    <w:rsid w:val="00D601E9"/>
    <w:rsid w:val="00D609E0"/>
    <w:rsid w:val="00D63844"/>
    <w:rsid w:val="00D67497"/>
    <w:rsid w:val="00D70852"/>
    <w:rsid w:val="00D71A2E"/>
    <w:rsid w:val="00D71C2A"/>
    <w:rsid w:val="00D73812"/>
    <w:rsid w:val="00D80542"/>
    <w:rsid w:val="00D83612"/>
    <w:rsid w:val="00D83DC9"/>
    <w:rsid w:val="00D85D97"/>
    <w:rsid w:val="00D866D3"/>
    <w:rsid w:val="00D87A86"/>
    <w:rsid w:val="00D90303"/>
    <w:rsid w:val="00D90AD6"/>
    <w:rsid w:val="00D939CF"/>
    <w:rsid w:val="00D963A3"/>
    <w:rsid w:val="00D96EC9"/>
    <w:rsid w:val="00DA0B42"/>
    <w:rsid w:val="00DA1B3A"/>
    <w:rsid w:val="00DA285D"/>
    <w:rsid w:val="00DA4E8F"/>
    <w:rsid w:val="00DA69BF"/>
    <w:rsid w:val="00DA6D5E"/>
    <w:rsid w:val="00DB37B8"/>
    <w:rsid w:val="00DB4265"/>
    <w:rsid w:val="00DB7C41"/>
    <w:rsid w:val="00DB7F67"/>
    <w:rsid w:val="00DC27E2"/>
    <w:rsid w:val="00DC2DC5"/>
    <w:rsid w:val="00DC3204"/>
    <w:rsid w:val="00DC436A"/>
    <w:rsid w:val="00DC49EC"/>
    <w:rsid w:val="00DC67FB"/>
    <w:rsid w:val="00DD5A20"/>
    <w:rsid w:val="00DE1171"/>
    <w:rsid w:val="00DF1096"/>
    <w:rsid w:val="00DF47D2"/>
    <w:rsid w:val="00DF526C"/>
    <w:rsid w:val="00DF59B6"/>
    <w:rsid w:val="00DF5BFA"/>
    <w:rsid w:val="00DF6707"/>
    <w:rsid w:val="00DF7E4C"/>
    <w:rsid w:val="00E0340C"/>
    <w:rsid w:val="00E052AD"/>
    <w:rsid w:val="00E0788B"/>
    <w:rsid w:val="00E12224"/>
    <w:rsid w:val="00E17CAD"/>
    <w:rsid w:val="00E22CCE"/>
    <w:rsid w:val="00E27368"/>
    <w:rsid w:val="00E2782C"/>
    <w:rsid w:val="00E27B68"/>
    <w:rsid w:val="00E30D09"/>
    <w:rsid w:val="00E3189D"/>
    <w:rsid w:val="00E374C3"/>
    <w:rsid w:val="00E37584"/>
    <w:rsid w:val="00E43548"/>
    <w:rsid w:val="00E4374D"/>
    <w:rsid w:val="00E43845"/>
    <w:rsid w:val="00E43CD1"/>
    <w:rsid w:val="00E441EC"/>
    <w:rsid w:val="00E46BF4"/>
    <w:rsid w:val="00E475F6"/>
    <w:rsid w:val="00E52683"/>
    <w:rsid w:val="00E77C52"/>
    <w:rsid w:val="00E817D7"/>
    <w:rsid w:val="00E82C24"/>
    <w:rsid w:val="00E833E4"/>
    <w:rsid w:val="00E85B86"/>
    <w:rsid w:val="00E87639"/>
    <w:rsid w:val="00E934E5"/>
    <w:rsid w:val="00EA06E5"/>
    <w:rsid w:val="00EA1B24"/>
    <w:rsid w:val="00EA5368"/>
    <w:rsid w:val="00EA5FCC"/>
    <w:rsid w:val="00EA72DA"/>
    <w:rsid w:val="00EB01F9"/>
    <w:rsid w:val="00EB3EE1"/>
    <w:rsid w:val="00EB4DA4"/>
    <w:rsid w:val="00EB6108"/>
    <w:rsid w:val="00EC14B4"/>
    <w:rsid w:val="00EC7B85"/>
    <w:rsid w:val="00ED4718"/>
    <w:rsid w:val="00ED7B3F"/>
    <w:rsid w:val="00EE52B4"/>
    <w:rsid w:val="00EE56D1"/>
    <w:rsid w:val="00EE62A9"/>
    <w:rsid w:val="00EE71B9"/>
    <w:rsid w:val="00EF2413"/>
    <w:rsid w:val="00F05E57"/>
    <w:rsid w:val="00F06A34"/>
    <w:rsid w:val="00F12282"/>
    <w:rsid w:val="00F12BD0"/>
    <w:rsid w:val="00F14792"/>
    <w:rsid w:val="00F1528B"/>
    <w:rsid w:val="00F15351"/>
    <w:rsid w:val="00F223AD"/>
    <w:rsid w:val="00F26C56"/>
    <w:rsid w:val="00F2758E"/>
    <w:rsid w:val="00F31225"/>
    <w:rsid w:val="00F32DC1"/>
    <w:rsid w:val="00F357EF"/>
    <w:rsid w:val="00F44241"/>
    <w:rsid w:val="00F46557"/>
    <w:rsid w:val="00F501F0"/>
    <w:rsid w:val="00F51259"/>
    <w:rsid w:val="00F51D1E"/>
    <w:rsid w:val="00F61059"/>
    <w:rsid w:val="00F67C7D"/>
    <w:rsid w:val="00F70ECC"/>
    <w:rsid w:val="00F73885"/>
    <w:rsid w:val="00F770E7"/>
    <w:rsid w:val="00F77F9D"/>
    <w:rsid w:val="00F81900"/>
    <w:rsid w:val="00F819C6"/>
    <w:rsid w:val="00F90655"/>
    <w:rsid w:val="00F91646"/>
    <w:rsid w:val="00F97432"/>
    <w:rsid w:val="00FA0DD9"/>
    <w:rsid w:val="00FA3589"/>
    <w:rsid w:val="00FA3F43"/>
    <w:rsid w:val="00FA672A"/>
    <w:rsid w:val="00FA6E72"/>
    <w:rsid w:val="00FA6FB4"/>
    <w:rsid w:val="00FB0D17"/>
    <w:rsid w:val="00FB12A5"/>
    <w:rsid w:val="00FB2C1D"/>
    <w:rsid w:val="00FB334C"/>
    <w:rsid w:val="00FB4A31"/>
    <w:rsid w:val="00FB5B7A"/>
    <w:rsid w:val="00FC2B17"/>
    <w:rsid w:val="00FC6304"/>
    <w:rsid w:val="00FC75C6"/>
    <w:rsid w:val="00FD4860"/>
    <w:rsid w:val="00FD4AEE"/>
    <w:rsid w:val="00FE1330"/>
    <w:rsid w:val="00FE259A"/>
    <w:rsid w:val="00FE4011"/>
    <w:rsid w:val="00FF19B3"/>
    <w:rsid w:val="00FF33F8"/>
    <w:rsid w:val="00FF7865"/>
    <w:rsid w:val="1C362558"/>
    <w:rsid w:val="24D4580D"/>
    <w:rsid w:val="626878CC"/>
    <w:rsid w:val="66A0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AFEE2F"/>
  <w15:docId w15:val="{FCA920C7-015D-41D1-A5C7-B506EA441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6" w:uiPriority="39" w:qFormat="1"/>
    <w:lsdException w:name="heading 7" w:semiHidden="1" w:uiPriority="99" w:unhideWhenUsed="1"/>
    <w:lsdException w:name="heading 8" w:semiHidden="1" w:uiPriority="99" w:unhideWhenUsed="1"/>
    <w:lsdException w:name="heading 9" w:semiHidden="1" w:uiPriority="9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C46CC"/>
    <w:pPr>
      <w:tabs>
        <w:tab w:val="left" w:pos="5046"/>
        <w:tab w:val="left" w:pos="7598"/>
      </w:tabs>
    </w:pPr>
    <w:rPr>
      <w:rFonts w:ascii="Arial" w:hAnsi="Arial"/>
      <w:sz w:val="24"/>
    </w:rPr>
  </w:style>
  <w:style w:type="paragraph" w:styleId="Rubrik1">
    <w:name w:val="heading 1"/>
    <w:aliases w:val="Huvudrubrik"/>
    <w:basedOn w:val="Normal"/>
    <w:next w:val="Normal"/>
    <w:qFormat/>
    <w:rsid w:val="00475730"/>
    <w:pPr>
      <w:keepNext/>
      <w:tabs>
        <w:tab w:val="left" w:pos="700"/>
      </w:tabs>
      <w:spacing w:before="600"/>
      <w:outlineLvl w:val="0"/>
    </w:pPr>
    <w:rPr>
      <w:rFonts w:asciiTheme="minorHAnsi" w:hAnsiTheme="minorHAnsi" w:cs="Arial"/>
      <w:b/>
      <w:bCs/>
      <w:color w:val="48715C" w:themeColor="accent4"/>
      <w:sz w:val="48"/>
    </w:rPr>
  </w:style>
  <w:style w:type="paragraph" w:styleId="Rubrik2">
    <w:name w:val="heading 2"/>
    <w:aliases w:val="Mellanrubrik"/>
    <w:basedOn w:val="Normal"/>
    <w:next w:val="Normal"/>
    <w:qFormat/>
    <w:rsid w:val="001945A1"/>
    <w:pPr>
      <w:keepNext/>
      <w:tabs>
        <w:tab w:val="left" w:pos="700"/>
      </w:tabs>
      <w:spacing w:before="360" w:after="100" w:afterAutospacing="1"/>
      <w:outlineLvl w:val="1"/>
    </w:pPr>
    <w:rPr>
      <w:rFonts w:asciiTheme="minorHAnsi" w:hAnsiTheme="minorHAnsi"/>
      <w:b/>
      <w:bCs/>
      <w:color w:val="48715C" w:themeColor="accent4"/>
    </w:rPr>
  </w:style>
  <w:style w:type="paragraph" w:styleId="Rubrik3">
    <w:name w:val="heading 3"/>
    <w:basedOn w:val="Normal"/>
    <w:next w:val="Normal"/>
    <w:link w:val="Rubrik3Char"/>
    <w:qFormat/>
    <w:rsid w:val="00366B01"/>
    <w:pPr>
      <w:keepNext/>
      <w:numPr>
        <w:ilvl w:val="2"/>
        <w:numId w:val="3"/>
      </w:numPr>
      <w:tabs>
        <w:tab w:val="clear" w:pos="5046"/>
        <w:tab w:val="clear" w:pos="7598"/>
        <w:tab w:val="left" w:pos="700"/>
      </w:tabs>
      <w:outlineLvl w:val="2"/>
    </w:pPr>
    <w:rPr>
      <w:b/>
    </w:rPr>
  </w:style>
  <w:style w:type="paragraph" w:styleId="Rubrik4">
    <w:name w:val="heading 4"/>
    <w:basedOn w:val="Normal"/>
    <w:next w:val="Normal"/>
    <w:qFormat/>
    <w:rsid w:val="000707B7"/>
    <w:pPr>
      <w:keepNext/>
      <w:outlineLvl w:val="3"/>
    </w:pPr>
    <w:rPr>
      <w:rFonts w:cs="Arial"/>
      <w:b/>
      <w:bCs/>
      <w:sz w:val="32"/>
    </w:rPr>
  </w:style>
  <w:style w:type="paragraph" w:styleId="Rubrik5">
    <w:name w:val="heading 5"/>
    <w:basedOn w:val="Normal"/>
    <w:next w:val="Normal"/>
    <w:rsid w:val="000707B7"/>
    <w:pPr>
      <w:keepNext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39"/>
    <w:qFormat/>
    <w:rsid w:val="000707B7"/>
    <w:p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uiPriority w:val="99"/>
    <w:rsid w:val="000707B7"/>
    <w:pPr>
      <w:spacing w:before="240" w:after="60"/>
      <w:outlineLvl w:val="6"/>
    </w:pPr>
    <w:rPr>
      <w:szCs w:val="24"/>
    </w:rPr>
  </w:style>
  <w:style w:type="paragraph" w:styleId="Rubrik8">
    <w:name w:val="heading 8"/>
    <w:basedOn w:val="Normal"/>
    <w:next w:val="Normal"/>
    <w:uiPriority w:val="99"/>
    <w:rsid w:val="000707B7"/>
    <w:pPr>
      <w:spacing w:before="240" w:after="60"/>
      <w:outlineLvl w:val="7"/>
    </w:pPr>
    <w:rPr>
      <w:i/>
      <w:iCs/>
      <w:szCs w:val="24"/>
    </w:rPr>
  </w:style>
  <w:style w:type="paragraph" w:styleId="Rubrik9">
    <w:name w:val="heading 9"/>
    <w:basedOn w:val="Normal"/>
    <w:next w:val="Normal"/>
    <w:uiPriority w:val="99"/>
    <w:rsid w:val="000707B7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pPr>
      <w:tabs>
        <w:tab w:val="clear" w:pos="5046"/>
        <w:tab w:val="clear" w:pos="7598"/>
        <w:tab w:val="center" w:pos="4536"/>
        <w:tab w:val="right" w:pos="9072"/>
      </w:tabs>
    </w:pPr>
    <w:rPr>
      <w:sz w:val="20"/>
    </w:rPr>
  </w:style>
  <w:style w:type="paragraph" w:styleId="Sidfot">
    <w:name w:val="footer"/>
    <w:basedOn w:val="Normal"/>
    <w:link w:val="SidfotChar"/>
    <w:uiPriority w:val="99"/>
    <w:pPr>
      <w:tabs>
        <w:tab w:val="clear" w:pos="5046"/>
        <w:tab w:val="clear" w:pos="7598"/>
        <w:tab w:val="center" w:pos="4111"/>
        <w:tab w:val="right" w:pos="8222"/>
      </w:tabs>
    </w:pPr>
    <w:rPr>
      <w:sz w:val="20"/>
    </w:rPr>
  </w:style>
  <w:style w:type="paragraph" w:styleId="Brdtext">
    <w:name w:val="Body Text"/>
    <w:basedOn w:val="Normal"/>
    <w:rsid w:val="00403F7F"/>
    <w:pPr>
      <w:ind w:left="400"/>
    </w:pPr>
    <w:rPr>
      <w:rFonts w:cs="Arial"/>
      <w:bCs/>
    </w:rPr>
  </w:style>
  <w:style w:type="character" w:styleId="Sidnummer">
    <w:name w:val="page number"/>
    <w:basedOn w:val="Standardstycketeckensnitt"/>
  </w:style>
  <w:style w:type="paragraph" w:styleId="Brdtext2">
    <w:name w:val="Body Text 2"/>
    <w:basedOn w:val="Normal"/>
    <w:rPr>
      <w:b/>
      <w:bCs/>
      <w:i/>
      <w:iCs/>
    </w:rPr>
  </w:style>
  <w:style w:type="table" w:styleId="Tabellrutnt">
    <w:name w:val="Table Grid"/>
    <w:basedOn w:val="Normaltabell"/>
    <w:uiPriority w:val="39"/>
    <w:rsid w:val="004423FB"/>
    <w:pPr>
      <w:tabs>
        <w:tab w:val="left" w:pos="5046"/>
        <w:tab w:val="left" w:pos="7598"/>
      </w:tabs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Brdtext3">
    <w:name w:val="Body Text 3"/>
    <w:basedOn w:val="Normal"/>
  </w:style>
  <w:style w:type="paragraph" w:styleId="Underrubrik">
    <w:name w:val="Subtitle"/>
    <w:basedOn w:val="Normal"/>
    <w:next w:val="Normal"/>
    <w:pPr>
      <w:keepNext/>
      <w:outlineLvl w:val="1"/>
    </w:pPr>
    <w:rPr>
      <w:rFonts w:cs="Arial"/>
      <w:b/>
      <w:szCs w:val="24"/>
    </w:rPr>
  </w:style>
  <w:style w:type="paragraph" w:styleId="Punktlista">
    <w:name w:val="List Bullet"/>
    <w:basedOn w:val="Normal"/>
    <w:autoRedefine/>
    <w:pPr>
      <w:numPr>
        <w:numId w:val="1"/>
      </w:numPr>
      <w:spacing w:after="120"/>
    </w:pPr>
  </w:style>
  <w:style w:type="paragraph" w:styleId="Innehll2">
    <w:name w:val="toc 2"/>
    <w:basedOn w:val="Normal"/>
    <w:next w:val="Normal"/>
    <w:uiPriority w:val="39"/>
    <w:rsid w:val="0031416D"/>
    <w:pPr>
      <w:tabs>
        <w:tab w:val="clear" w:pos="5046"/>
        <w:tab w:val="clear" w:pos="7598"/>
      </w:tabs>
      <w:ind w:left="520"/>
    </w:pPr>
    <w:rPr>
      <w:rFonts w:ascii="Times New Roman" w:hAnsi="Times New Roman"/>
      <w:sz w:val="20"/>
    </w:rPr>
  </w:style>
  <w:style w:type="paragraph" w:styleId="Innehll1">
    <w:name w:val="toc 1"/>
    <w:basedOn w:val="Normal"/>
    <w:next w:val="Normal"/>
    <w:autoRedefine/>
    <w:uiPriority w:val="39"/>
    <w:rsid w:val="0031416D"/>
    <w:pPr>
      <w:tabs>
        <w:tab w:val="clear" w:pos="5046"/>
        <w:tab w:val="clear" w:pos="7598"/>
        <w:tab w:val="left" w:pos="520"/>
        <w:tab w:val="right" w:leader="dot" w:pos="8211"/>
      </w:tabs>
      <w:spacing w:before="120" w:after="120"/>
    </w:pPr>
    <w:rPr>
      <w:rFonts w:ascii="Times New Roman" w:hAnsi="Times New Roman"/>
      <w:b/>
      <w:bCs/>
    </w:rPr>
  </w:style>
  <w:style w:type="paragraph" w:styleId="Ballongtext">
    <w:name w:val="Balloon Text"/>
    <w:basedOn w:val="Normal"/>
    <w:semiHidden/>
    <w:rsid w:val="00C6522B"/>
    <w:rPr>
      <w:rFonts w:ascii="Tahoma" w:hAnsi="Tahoma" w:cs="Tahoma"/>
      <w:sz w:val="16"/>
      <w:szCs w:val="16"/>
    </w:rPr>
  </w:style>
  <w:style w:type="paragraph" w:customStyle="1" w:styleId="Huvudrubrikidokumentet">
    <w:name w:val="Huvudrubrik i dokumentet"/>
    <w:basedOn w:val="Normal"/>
    <w:rsid w:val="00DD5A20"/>
    <w:rPr>
      <w:b/>
      <w:sz w:val="36"/>
    </w:rPr>
  </w:style>
  <w:style w:type="paragraph" w:styleId="Innehll3">
    <w:name w:val="toc 3"/>
    <w:basedOn w:val="Normal"/>
    <w:next w:val="Normal"/>
    <w:autoRedefine/>
    <w:semiHidden/>
    <w:rsid w:val="00A92B87"/>
    <w:pPr>
      <w:tabs>
        <w:tab w:val="clear" w:pos="5046"/>
        <w:tab w:val="clear" w:pos="7598"/>
      </w:tabs>
      <w:ind w:left="520"/>
    </w:pPr>
    <w:rPr>
      <w:i/>
      <w:iCs/>
      <w:sz w:val="20"/>
    </w:rPr>
  </w:style>
  <w:style w:type="paragraph" w:customStyle="1" w:styleId="Formatmall">
    <w:name w:val="Formatmall"/>
    <w:basedOn w:val="Normal"/>
    <w:rsid w:val="000707B7"/>
    <w:pPr>
      <w:numPr>
        <w:numId w:val="2"/>
      </w:numPr>
    </w:pPr>
  </w:style>
  <w:style w:type="character" w:styleId="Hyperlnk">
    <w:name w:val="Hyperlink"/>
    <w:basedOn w:val="Standardstycketeckensnitt"/>
    <w:uiPriority w:val="99"/>
    <w:rsid w:val="00A92B87"/>
    <w:rPr>
      <w:color w:val="0000FF"/>
      <w:u w:val="single"/>
    </w:rPr>
  </w:style>
  <w:style w:type="paragraph" w:customStyle="1" w:styleId="Rubrik-Innehllsfrteckning">
    <w:name w:val="Rubrik - Innehållsförteckning"/>
    <w:basedOn w:val="Normal"/>
    <w:rsid w:val="00DD5A20"/>
    <w:rPr>
      <w:b/>
    </w:rPr>
  </w:style>
  <w:style w:type="paragraph" w:styleId="Innehll4">
    <w:name w:val="toc 4"/>
    <w:basedOn w:val="Normal"/>
    <w:next w:val="Normal"/>
    <w:autoRedefine/>
    <w:semiHidden/>
    <w:rsid w:val="00043F84"/>
    <w:pPr>
      <w:tabs>
        <w:tab w:val="clear" w:pos="5046"/>
        <w:tab w:val="clear" w:pos="7598"/>
      </w:tabs>
      <w:ind w:left="780"/>
    </w:pPr>
    <w:rPr>
      <w:sz w:val="18"/>
      <w:szCs w:val="18"/>
    </w:rPr>
  </w:style>
  <w:style w:type="paragraph" w:styleId="Figurfrteckning">
    <w:name w:val="table of figures"/>
    <w:basedOn w:val="Normal"/>
    <w:next w:val="Normal"/>
    <w:semiHidden/>
    <w:rsid w:val="00043F84"/>
    <w:pPr>
      <w:tabs>
        <w:tab w:val="clear" w:pos="5046"/>
        <w:tab w:val="clear" w:pos="7598"/>
      </w:tabs>
    </w:pPr>
  </w:style>
  <w:style w:type="paragraph" w:styleId="Index1">
    <w:name w:val="index 1"/>
    <w:basedOn w:val="Normal"/>
    <w:next w:val="Normal"/>
    <w:autoRedefine/>
    <w:semiHidden/>
    <w:rsid w:val="00043F84"/>
    <w:pPr>
      <w:tabs>
        <w:tab w:val="clear" w:pos="5046"/>
        <w:tab w:val="clear" w:pos="7598"/>
      </w:tabs>
      <w:ind w:left="240" w:hanging="240"/>
    </w:pPr>
  </w:style>
  <w:style w:type="paragraph" w:styleId="Innehll5">
    <w:name w:val="toc 5"/>
    <w:basedOn w:val="Normal"/>
    <w:next w:val="Normal"/>
    <w:autoRedefine/>
    <w:semiHidden/>
    <w:rsid w:val="00043F84"/>
    <w:pPr>
      <w:tabs>
        <w:tab w:val="clear" w:pos="5046"/>
        <w:tab w:val="clear" w:pos="7598"/>
      </w:tabs>
      <w:ind w:left="1040"/>
    </w:pPr>
    <w:rPr>
      <w:sz w:val="18"/>
      <w:szCs w:val="18"/>
    </w:rPr>
  </w:style>
  <w:style w:type="paragraph" w:styleId="Innehll6">
    <w:name w:val="toc 6"/>
    <w:basedOn w:val="Normal"/>
    <w:next w:val="Normal"/>
    <w:autoRedefine/>
    <w:semiHidden/>
    <w:rsid w:val="00043F84"/>
    <w:pPr>
      <w:tabs>
        <w:tab w:val="clear" w:pos="5046"/>
        <w:tab w:val="clear" w:pos="7598"/>
      </w:tabs>
      <w:ind w:left="1300"/>
    </w:pPr>
    <w:rPr>
      <w:sz w:val="18"/>
      <w:szCs w:val="18"/>
    </w:rPr>
  </w:style>
  <w:style w:type="paragraph" w:styleId="Innehll7">
    <w:name w:val="toc 7"/>
    <w:basedOn w:val="Normal"/>
    <w:next w:val="Normal"/>
    <w:autoRedefine/>
    <w:semiHidden/>
    <w:rsid w:val="00043F84"/>
    <w:pPr>
      <w:tabs>
        <w:tab w:val="clear" w:pos="5046"/>
        <w:tab w:val="clear" w:pos="7598"/>
      </w:tabs>
      <w:ind w:left="1560"/>
    </w:pPr>
    <w:rPr>
      <w:sz w:val="18"/>
      <w:szCs w:val="18"/>
    </w:rPr>
  </w:style>
  <w:style w:type="paragraph" w:styleId="Innehll8">
    <w:name w:val="toc 8"/>
    <w:basedOn w:val="Normal"/>
    <w:next w:val="Normal"/>
    <w:autoRedefine/>
    <w:semiHidden/>
    <w:rsid w:val="00043F84"/>
    <w:pPr>
      <w:tabs>
        <w:tab w:val="clear" w:pos="5046"/>
        <w:tab w:val="clear" w:pos="7598"/>
      </w:tabs>
      <w:ind w:left="1820"/>
    </w:pPr>
    <w:rPr>
      <w:sz w:val="18"/>
      <w:szCs w:val="18"/>
    </w:rPr>
  </w:style>
  <w:style w:type="paragraph" w:styleId="Innehll9">
    <w:name w:val="toc 9"/>
    <w:basedOn w:val="Normal"/>
    <w:next w:val="Normal"/>
    <w:autoRedefine/>
    <w:semiHidden/>
    <w:rsid w:val="00043F84"/>
    <w:pPr>
      <w:tabs>
        <w:tab w:val="clear" w:pos="5046"/>
        <w:tab w:val="clear" w:pos="7598"/>
      </w:tabs>
      <w:ind w:left="2080"/>
    </w:pPr>
    <w:rPr>
      <w:sz w:val="18"/>
      <w:szCs w:val="18"/>
    </w:rPr>
  </w:style>
  <w:style w:type="numbering" w:customStyle="1" w:styleId="PunktlistaFlernivlista">
    <w:name w:val="Punktlista + Flernivålista"/>
    <w:basedOn w:val="Ingenlista"/>
    <w:rsid w:val="00516D69"/>
    <w:pPr>
      <w:numPr>
        <w:numId w:val="4"/>
      </w:numPr>
    </w:pPr>
  </w:style>
  <w:style w:type="paragraph" w:customStyle="1" w:styleId="Underradtillhuvudrubrik">
    <w:name w:val="Underrad till huvudrubrik"/>
    <w:basedOn w:val="Huvudrubrikidokumentet"/>
    <w:rsid w:val="0036197C"/>
    <w:rPr>
      <w:bCs/>
      <w:sz w:val="28"/>
    </w:rPr>
  </w:style>
  <w:style w:type="paragraph" w:styleId="Liststycke">
    <w:name w:val="List Paragraph"/>
    <w:basedOn w:val="Normal"/>
    <w:uiPriority w:val="34"/>
    <w:qFormat/>
    <w:rsid w:val="00D67497"/>
    <w:pPr>
      <w:spacing w:after="40"/>
      <w:ind w:left="714" w:hanging="357"/>
    </w:pPr>
    <w:rPr>
      <w:rFonts w:asciiTheme="minorHAnsi" w:hAnsiTheme="minorHAnsi"/>
    </w:rPr>
  </w:style>
  <w:style w:type="paragraph" w:styleId="Normalwebb">
    <w:name w:val="Normal (Web)"/>
    <w:basedOn w:val="Normal"/>
    <w:uiPriority w:val="99"/>
    <w:unhideWhenUsed/>
    <w:rsid w:val="00DA6D5E"/>
    <w:pPr>
      <w:tabs>
        <w:tab w:val="clear" w:pos="5046"/>
        <w:tab w:val="clear" w:pos="7598"/>
      </w:tabs>
      <w:spacing w:before="100" w:beforeAutospacing="1" w:after="100" w:afterAutospacing="1"/>
    </w:pPr>
    <w:rPr>
      <w:rFonts w:eastAsiaTheme="minorHAnsi"/>
      <w:szCs w:val="24"/>
    </w:rPr>
  </w:style>
  <w:style w:type="paragraph" w:styleId="Numreradlista">
    <w:name w:val="List Number"/>
    <w:basedOn w:val="Normal"/>
    <w:rsid w:val="00F51D1E"/>
    <w:pPr>
      <w:tabs>
        <w:tab w:val="clear" w:pos="5046"/>
        <w:tab w:val="clear" w:pos="7598"/>
        <w:tab w:val="num" w:pos="360"/>
      </w:tabs>
      <w:spacing w:line="276" w:lineRule="auto"/>
      <w:ind w:left="360" w:hanging="360"/>
    </w:pPr>
    <w:rPr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F51D1E"/>
    <w:rPr>
      <w:rFonts w:ascii="Arial" w:hAnsi="Arial"/>
    </w:rPr>
  </w:style>
  <w:style w:type="paragraph" w:customStyle="1" w:styleId="Rubrikpatientfall">
    <w:name w:val="Rubrik patientfall"/>
    <w:basedOn w:val="Normal"/>
    <w:qFormat/>
    <w:rsid w:val="008904E7"/>
    <w:pPr>
      <w:tabs>
        <w:tab w:val="clear" w:pos="5046"/>
        <w:tab w:val="clear" w:pos="7598"/>
      </w:tabs>
      <w:spacing w:after="200" w:line="480" w:lineRule="exact"/>
      <w:outlineLvl w:val="0"/>
    </w:pPr>
    <w:rPr>
      <w:rFonts w:ascii="Calibri" w:hAnsi="Calibri"/>
      <w:b/>
      <w:bCs/>
      <w:i/>
      <w:iCs/>
      <w:color w:val="48715C" w:themeColor="accent4"/>
      <w:sz w:val="48"/>
      <w:szCs w:val="48"/>
      <w:shd w:val="clear" w:color="auto" w:fill="FFFFFF"/>
      <w:lang w:val="en-US"/>
    </w:rPr>
  </w:style>
  <w:style w:type="paragraph" w:customStyle="1" w:styleId="Rubrikvningsuppgift">
    <w:name w:val="Rubrik övningsuppgift"/>
    <w:basedOn w:val="Normal"/>
    <w:qFormat/>
    <w:rsid w:val="00760A07"/>
    <w:pPr>
      <w:tabs>
        <w:tab w:val="clear" w:pos="5046"/>
        <w:tab w:val="clear" w:pos="7598"/>
      </w:tabs>
      <w:spacing w:before="240" w:after="100" w:line="260" w:lineRule="exact"/>
      <w:ind w:left="397"/>
      <w:outlineLvl w:val="1"/>
    </w:pPr>
    <w:rPr>
      <w:rFonts w:ascii="Calibri" w:hAnsi="Calibri"/>
      <w:b/>
      <w:bCs/>
      <w:color w:val="48715C" w:themeColor="accent4"/>
      <w:szCs w:val="32"/>
      <w:shd w:val="clear" w:color="auto" w:fill="FFFFFF"/>
      <w:lang w:val="en-US"/>
    </w:rPr>
  </w:style>
  <w:style w:type="paragraph" w:customStyle="1" w:styleId="SussaRubrik3">
    <w:name w:val="Sussa Rubrik 3"/>
    <w:basedOn w:val="Normal"/>
    <w:rsid w:val="004422C5"/>
    <w:pPr>
      <w:tabs>
        <w:tab w:val="clear" w:pos="5046"/>
        <w:tab w:val="clear" w:pos="7598"/>
      </w:tabs>
      <w:spacing w:before="400" w:line="260" w:lineRule="exact"/>
    </w:pPr>
    <w:rPr>
      <w:rFonts w:ascii="Calibri" w:hAnsi="Calibri"/>
      <w:color w:val="48715C" w:themeColor="accent4"/>
      <w:sz w:val="21"/>
      <w:szCs w:val="24"/>
      <w:shd w:val="clear" w:color="auto" w:fill="FFFFFF"/>
      <w:lang w:val="en-US"/>
    </w:rPr>
  </w:style>
  <w:style w:type="paragraph" w:customStyle="1" w:styleId="Text">
    <w:name w:val="Text"/>
    <w:basedOn w:val="Normal"/>
    <w:qFormat/>
    <w:rsid w:val="00AD4EDD"/>
    <w:pPr>
      <w:tabs>
        <w:tab w:val="clear" w:pos="5046"/>
        <w:tab w:val="clear" w:pos="7598"/>
      </w:tabs>
      <w:spacing w:after="200" w:line="260" w:lineRule="exact"/>
    </w:pPr>
    <w:rPr>
      <w:rFonts w:ascii="Times New Roman" w:hAnsi="Times New Roman"/>
      <w:color w:val="000000"/>
      <w:szCs w:val="22"/>
      <w:shd w:val="clear" w:color="auto" w:fill="FFFFFF"/>
      <w:lang w:val="en-US"/>
    </w:rPr>
  </w:style>
  <w:style w:type="character" w:customStyle="1" w:styleId="SidfotChar">
    <w:name w:val="Sidfot Char"/>
    <w:basedOn w:val="Standardstycketeckensnitt"/>
    <w:link w:val="Sidfot"/>
    <w:uiPriority w:val="99"/>
    <w:rsid w:val="00B469B6"/>
    <w:rPr>
      <w:rFonts w:ascii="Arial" w:hAnsi="Arial"/>
    </w:rPr>
  </w:style>
  <w:style w:type="character" w:styleId="Stark">
    <w:name w:val="Strong"/>
    <w:basedOn w:val="Standardstycketeckensnitt"/>
    <w:rsid w:val="00AD4EDD"/>
    <w:rPr>
      <w:b/>
      <w:bCs/>
    </w:rPr>
  </w:style>
  <w:style w:type="paragraph" w:styleId="Rubrik">
    <w:name w:val="Title"/>
    <w:aliases w:val="Dokumentnamn"/>
    <w:basedOn w:val="Normal"/>
    <w:next w:val="Normal"/>
    <w:link w:val="RubrikChar"/>
    <w:qFormat/>
    <w:rsid w:val="005D2D60"/>
    <w:pPr>
      <w:spacing w:line="360" w:lineRule="auto"/>
      <w:contextualSpacing/>
      <w:jc w:val="center"/>
    </w:pPr>
    <w:rPr>
      <w:rFonts w:ascii="Calibri" w:eastAsiaTheme="majorEastAsia" w:hAnsi="Calibri" w:cstheme="majorBidi"/>
      <w:b/>
      <w:i/>
      <w:color w:val="48715C" w:themeColor="accent4"/>
      <w:spacing w:val="-10"/>
      <w:kern w:val="28"/>
      <w:sz w:val="72"/>
      <w:szCs w:val="56"/>
    </w:rPr>
  </w:style>
  <w:style w:type="character" w:customStyle="1" w:styleId="RubrikChar">
    <w:name w:val="Rubrik Char"/>
    <w:aliases w:val="Dokumentnamn Char"/>
    <w:basedOn w:val="Standardstycketeckensnitt"/>
    <w:link w:val="Rubrik"/>
    <w:rsid w:val="005D2D60"/>
    <w:rPr>
      <w:rFonts w:ascii="Calibri" w:eastAsiaTheme="majorEastAsia" w:hAnsi="Calibri" w:cstheme="majorBidi"/>
      <w:b/>
      <w:i/>
      <w:color w:val="48715C" w:themeColor="accent4"/>
      <w:spacing w:val="-10"/>
      <w:kern w:val="28"/>
      <w:sz w:val="72"/>
      <w:szCs w:val="56"/>
    </w:rPr>
  </w:style>
  <w:style w:type="character" w:customStyle="1" w:styleId="Rubrik3Char">
    <w:name w:val="Rubrik 3 Char"/>
    <w:basedOn w:val="Standardstycketeckensnitt"/>
    <w:link w:val="Rubrik3"/>
    <w:rsid w:val="005D2D60"/>
    <w:rPr>
      <w:rFonts w:ascii="Arial" w:hAnsi="Arial"/>
      <w:b/>
      <w:sz w:val="24"/>
    </w:rPr>
  </w:style>
  <w:style w:type="paragraph" w:customStyle="1" w:styleId="NormalIndented">
    <w:name w:val="Normal_Indented"/>
    <w:basedOn w:val="Normal"/>
    <w:link w:val="NormalIndentedChar"/>
    <w:uiPriority w:val="4"/>
    <w:qFormat/>
    <w:rsid w:val="005D2D60"/>
    <w:pPr>
      <w:tabs>
        <w:tab w:val="clear" w:pos="5046"/>
        <w:tab w:val="clear" w:pos="7598"/>
      </w:tabs>
      <w:spacing w:after="120"/>
      <w:ind w:left="1021"/>
    </w:pPr>
    <w:rPr>
      <w:rFonts w:asciiTheme="minorHAnsi" w:hAnsiTheme="minorHAnsi" w:cs="Calibri"/>
      <w:color w:val="000000"/>
      <w:szCs w:val="24"/>
    </w:rPr>
  </w:style>
  <w:style w:type="character" w:customStyle="1" w:styleId="NormalIndentedChar">
    <w:name w:val="Normal_Indented Char"/>
    <w:basedOn w:val="Standardstycketeckensnitt"/>
    <w:link w:val="NormalIndented"/>
    <w:uiPriority w:val="4"/>
    <w:rsid w:val="005D2D60"/>
    <w:rPr>
      <w:rFonts w:asciiTheme="minorHAnsi" w:hAnsiTheme="minorHAnsi" w:cs="Calibri"/>
      <w:color w:val="000000"/>
      <w:sz w:val="24"/>
      <w:szCs w:val="24"/>
    </w:rPr>
  </w:style>
  <w:style w:type="paragraph" w:customStyle="1" w:styleId="Listor">
    <w:name w:val="Listor"/>
    <w:basedOn w:val="Normal"/>
    <w:link w:val="ListorChar"/>
    <w:uiPriority w:val="2"/>
    <w:qFormat/>
    <w:rsid w:val="00965DCE"/>
    <w:pPr>
      <w:tabs>
        <w:tab w:val="clear" w:pos="5046"/>
        <w:tab w:val="clear" w:pos="7598"/>
      </w:tabs>
      <w:spacing w:before="60" w:after="60"/>
    </w:pPr>
    <w:rPr>
      <w:rFonts w:ascii="Times New Roman" w:hAnsi="Times New Roman" w:cs="Calibri"/>
      <w:color w:val="000000"/>
      <w:szCs w:val="24"/>
    </w:rPr>
  </w:style>
  <w:style w:type="paragraph" w:customStyle="1" w:styleId="NrList2">
    <w:name w:val="NrList2"/>
    <w:basedOn w:val="Liststycke"/>
    <w:uiPriority w:val="2"/>
    <w:qFormat/>
    <w:rsid w:val="005D2D60"/>
    <w:pPr>
      <w:tabs>
        <w:tab w:val="clear" w:pos="5046"/>
        <w:tab w:val="clear" w:pos="7598"/>
      </w:tabs>
      <w:ind w:left="0" w:firstLine="0"/>
    </w:pPr>
    <w:rPr>
      <w:rFonts w:cs="Calibri"/>
      <w:color w:val="000000"/>
      <w:szCs w:val="24"/>
    </w:rPr>
  </w:style>
  <w:style w:type="character" w:customStyle="1" w:styleId="ListorChar">
    <w:name w:val="Listor Char"/>
    <w:basedOn w:val="Standardstycketeckensnitt"/>
    <w:link w:val="Listor"/>
    <w:uiPriority w:val="2"/>
    <w:rsid w:val="005D2D60"/>
    <w:rPr>
      <w:rFonts w:cs="Calibri"/>
      <w:color w:val="000000"/>
      <w:sz w:val="24"/>
      <w:szCs w:val="24"/>
    </w:rPr>
  </w:style>
  <w:style w:type="paragraph" w:customStyle="1" w:styleId="Appendix2">
    <w:name w:val="Appendix2"/>
    <w:basedOn w:val="Rubrik2"/>
    <w:next w:val="NormalIndented"/>
    <w:uiPriority w:val="7"/>
    <w:qFormat/>
    <w:rsid w:val="005D2D60"/>
    <w:pPr>
      <w:tabs>
        <w:tab w:val="clear" w:pos="700"/>
        <w:tab w:val="clear" w:pos="5046"/>
        <w:tab w:val="clear" w:pos="7598"/>
      </w:tabs>
      <w:spacing w:after="60" w:afterAutospacing="0" w:line="336" w:lineRule="atLeast"/>
    </w:pPr>
    <w:rPr>
      <w:rFonts w:asciiTheme="majorHAnsi" w:hAnsiTheme="majorHAnsi" w:cstheme="majorHAnsi"/>
      <w:bCs w:val="0"/>
      <w:sz w:val="48"/>
      <w:szCs w:val="48"/>
      <w:lang w:bidi="sv-SE"/>
    </w:rPr>
  </w:style>
  <w:style w:type="paragraph" w:customStyle="1" w:styleId="Appendix1">
    <w:name w:val="Appendix1"/>
    <w:basedOn w:val="Rubrik1"/>
    <w:next w:val="Normal"/>
    <w:uiPriority w:val="7"/>
    <w:qFormat/>
    <w:rsid w:val="005D2D60"/>
    <w:pPr>
      <w:keepLines/>
      <w:pageBreakBefore/>
      <w:numPr>
        <w:numId w:val="5"/>
      </w:numPr>
      <w:tabs>
        <w:tab w:val="clear" w:pos="700"/>
        <w:tab w:val="clear" w:pos="5046"/>
        <w:tab w:val="clear" w:pos="7598"/>
      </w:tabs>
      <w:spacing w:before="0" w:after="120" w:line="432" w:lineRule="atLeast"/>
    </w:pPr>
    <w:rPr>
      <w:rFonts w:asciiTheme="majorHAnsi" w:hAnsiTheme="majorHAnsi" w:cstheme="majorHAnsi"/>
      <w:bCs w:val="0"/>
      <w:szCs w:val="48"/>
      <w:shd w:val="clear" w:color="auto" w:fill="FFFFFF"/>
    </w:rPr>
  </w:style>
  <w:style w:type="paragraph" w:customStyle="1" w:styleId="Appendix3">
    <w:name w:val="Appendix3"/>
    <w:basedOn w:val="Rubrik3"/>
    <w:next w:val="NormalIndented"/>
    <w:uiPriority w:val="99"/>
    <w:qFormat/>
    <w:rsid w:val="005D2D60"/>
    <w:pPr>
      <w:numPr>
        <w:numId w:val="5"/>
      </w:numPr>
      <w:tabs>
        <w:tab w:val="clear" w:pos="700"/>
      </w:tabs>
      <w:spacing w:before="240" w:after="60"/>
    </w:pPr>
    <w:rPr>
      <w:rFonts w:asciiTheme="majorHAnsi" w:hAnsiTheme="majorHAnsi" w:cstheme="majorHAnsi"/>
      <w:sz w:val="36"/>
      <w:szCs w:val="24"/>
      <w:lang w:bidi="sv-SE"/>
    </w:rPr>
  </w:style>
  <w:style w:type="paragraph" w:customStyle="1" w:styleId="StepActionHeading">
    <w:name w:val="StepActionHeading"/>
    <w:basedOn w:val="Normal"/>
    <w:link w:val="StepActionHeadingChar"/>
    <w:uiPriority w:val="4"/>
    <w:qFormat/>
    <w:rsid w:val="005D2D60"/>
    <w:pPr>
      <w:pBdr>
        <w:bottom w:val="single" w:sz="18" w:space="1" w:color="auto"/>
      </w:pBdr>
      <w:tabs>
        <w:tab w:val="clear" w:pos="5046"/>
        <w:tab w:val="clear" w:pos="7598"/>
      </w:tabs>
      <w:ind w:left="1610" w:hanging="589"/>
    </w:pPr>
    <w:rPr>
      <w:rFonts w:asciiTheme="minorHAnsi" w:hAnsiTheme="minorHAnsi" w:cs="Calibri"/>
      <w:b/>
      <w:color w:val="000000"/>
      <w:szCs w:val="24"/>
    </w:rPr>
  </w:style>
  <w:style w:type="character" w:customStyle="1" w:styleId="StepActionHeadingChar">
    <w:name w:val="StepActionHeading Char"/>
    <w:basedOn w:val="Standardstycketeckensnitt"/>
    <w:link w:val="StepActionHeading"/>
    <w:uiPriority w:val="4"/>
    <w:rsid w:val="005D2D60"/>
    <w:rPr>
      <w:rFonts w:asciiTheme="minorHAnsi" w:hAnsiTheme="minorHAnsi" w:cs="Calibri"/>
      <w:b/>
      <w:color w:val="000000"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31416D"/>
    <w:pPr>
      <w:keepLines/>
      <w:tabs>
        <w:tab w:val="clear" w:pos="700"/>
        <w:tab w:val="clear" w:pos="5046"/>
        <w:tab w:val="clear" w:pos="7598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8BBE6B" w:themeColor="accent1" w:themeShade="BF"/>
      <w:sz w:val="32"/>
      <w:szCs w:val="32"/>
      <w:lang w:val="en-US" w:eastAsia="en-US"/>
    </w:rPr>
  </w:style>
  <w:style w:type="character" w:customStyle="1" w:styleId="normaltextrun">
    <w:name w:val="normaltextrun"/>
    <w:basedOn w:val="Standardstycketeckensnitt"/>
    <w:rsid w:val="00082118"/>
  </w:style>
  <w:style w:type="character" w:customStyle="1" w:styleId="eop">
    <w:name w:val="eop"/>
    <w:basedOn w:val="Standardstycketeckensnitt"/>
    <w:rsid w:val="00082118"/>
  </w:style>
  <w:style w:type="paragraph" w:customStyle="1" w:styleId="NrList1">
    <w:name w:val="NrList1"/>
    <w:basedOn w:val="Normal"/>
    <w:link w:val="NrList1Char"/>
    <w:uiPriority w:val="2"/>
    <w:qFormat/>
    <w:rsid w:val="00A648C3"/>
    <w:pPr>
      <w:tabs>
        <w:tab w:val="clear" w:pos="5046"/>
        <w:tab w:val="clear" w:pos="7598"/>
        <w:tab w:val="num" w:pos="1588"/>
      </w:tabs>
      <w:spacing w:before="60" w:after="60"/>
      <w:ind w:left="1588" w:hanging="284"/>
    </w:pPr>
    <w:rPr>
      <w:rFonts w:asciiTheme="minorHAnsi" w:hAnsiTheme="minorHAnsi" w:cs="Calibri"/>
      <w:color w:val="000000"/>
      <w:szCs w:val="24"/>
    </w:rPr>
  </w:style>
  <w:style w:type="character" w:customStyle="1" w:styleId="NrList1Char">
    <w:name w:val="NrList1 Char"/>
    <w:basedOn w:val="Standardstycketeckensnitt"/>
    <w:link w:val="NrList1"/>
    <w:uiPriority w:val="2"/>
    <w:rsid w:val="00C55B57"/>
    <w:rPr>
      <w:rFonts w:asciiTheme="minorHAnsi" w:hAnsiTheme="minorHAnsi" w:cs="Calibri"/>
      <w:color w:val="000000"/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A81A5C"/>
    <w:rPr>
      <w:sz w:val="16"/>
      <w:szCs w:val="16"/>
    </w:rPr>
  </w:style>
  <w:style w:type="paragraph" w:styleId="Kommentarer">
    <w:name w:val="annotation text"/>
    <w:basedOn w:val="Normal"/>
    <w:link w:val="KommentarerChar"/>
    <w:unhideWhenUsed/>
    <w:rsid w:val="00A81A5C"/>
    <w:rPr>
      <w:sz w:val="20"/>
    </w:rPr>
  </w:style>
  <w:style w:type="character" w:customStyle="1" w:styleId="KommentarerChar">
    <w:name w:val="Kommentarer Char"/>
    <w:basedOn w:val="Standardstycketeckensnitt"/>
    <w:link w:val="Kommentarer"/>
    <w:rsid w:val="00A81A5C"/>
    <w:rPr>
      <w:rFonts w:ascii="Arial" w:hAnsi="Arial"/>
    </w:rPr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A81A5C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A81A5C"/>
    <w:rPr>
      <w:rFonts w:ascii="Arial" w:hAnsi="Arial"/>
      <w:b/>
      <w:bCs/>
    </w:rPr>
  </w:style>
  <w:style w:type="paragraph" w:styleId="Ingetavstnd">
    <w:name w:val="No Spacing"/>
    <w:uiPriority w:val="1"/>
    <w:qFormat/>
    <w:rsid w:val="004A43E3"/>
    <w:pPr>
      <w:spacing w:line="257" w:lineRule="auto"/>
    </w:pPr>
    <w:rPr>
      <w:sz w:val="24"/>
      <w:szCs w:val="22"/>
      <w:lang w:eastAsia="en-US"/>
    </w:rPr>
  </w:style>
  <w:style w:type="paragraph" w:customStyle="1" w:styleId="Default">
    <w:name w:val="Default"/>
    <w:rsid w:val="0050569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8074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164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1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87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232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42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854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68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047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088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607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8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70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539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41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2529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394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625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076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626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293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0504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857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722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319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97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235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7985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637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747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955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077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74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ohan\Downloads\Sussamall%20-%20Word%20(4).dotx" TargetMode="External"/></Relationships>
</file>

<file path=word/theme/theme1.xml><?xml version="1.0" encoding="utf-8"?>
<a:theme xmlns:a="http://schemas.openxmlformats.org/drawingml/2006/main" name="Office-tema">
  <a:themeElements>
    <a:clrScheme name="Sussa">
      <a:dk1>
        <a:srgbClr val="626362"/>
      </a:dk1>
      <a:lt1>
        <a:srgbClr val="FFFFFF"/>
      </a:lt1>
      <a:dk2>
        <a:srgbClr val="44546A"/>
      </a:dk2>
      <a:lt2>
        <a:srgbClr val="E7E6E6"/>
      </a:lt2>
      <a:accent1>
        <a:srgbClr val="C2DDB1"/>
      </a:accent1>
      <a:accent2>
        <a:srgbClr val="557048"/>
      </a:accent2>
      <a:accent3>
        <a:srgbClr val="B2E0DB"/>
      </a:accent3>
      <a:accent4>
        <a:srgbClr val="48715C"/>
      </a:accent4>
      <a:accent5>
        <a:srgbClr val="B2C3DB"/>
      </a:accent5>
      <a:accent6>
        <a:srgbClr val="485170"/>
      </a:accent6>
      <a:hlink>
        <a:srgbClr val="8AC1B8"/>
      </a:hlink>
      <a:folHlink>
        <a:srgbClr val="91A7C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7A4DA18E88F74CB214C7B40DC6BE23" ma:contentTypeVersion="3" ma:contentTypeDescription="Skapa ett nytt dokument." ma:contentTypeScope="" ma:versionID="fcdb513510e848dc32e53964d17388c5">
  <xsd:schema xmlns:xsd="http://www.w3.org/2001/XMLSchema" xmlns:xs="http://www.w3.org/2001/XMLSchema" xmlns:p="http://schemas.microsoft.com/office/2006/metadata/properties" xmlns:ns2="d78cd3e9-61e5-477d-81e3-a174355c7f39" targetNamespace="http://schemas.microsoft.com/office/2006/metadata/properties" ma:root="true" ma:fieldsID="272351bd921039633de60edc2d88a7cd" ns2:_="">
    <xsd:import namespace="d78cd3e9-61e5-477d-81e3-a174355c7f3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cd3e9-61e5-477d-81e3-a174355c7f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7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CB0833-1010-424F-A47F-8C6A6279E4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687C3D-E03C-4DE0-8C1D-320850D209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6E82516-757E-4F88-9479-BA0F3A46BD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57938A-FDF3-4597-A27E-A26D85A280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cd3e9-61e5-477d-81e3-a174355c7f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Sussamall - Word (4)</Template>
  <TotalTime>143</TotalTime>
  <Pages>1</Pages>
  <Words>1616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Agenda Projektgruppsmöte</vt:lpstr>
    </vt:vector>
  </TitlesOfParts>
  <Company>Region Halland</Company>
  <LinksUpToDate>false</LinksUpToDate>
  <CharactersWithSpaces>10167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Projektgruppsmöte</dc:title>
  <dc:subject>Projekt FVIS</dc:subject>
  <dc:creator>koiasa</dc:creator>
  <cp:lastModifiedBy>Sörensen Johanna b /Infektionssjukvård Falun /Falun</cp:lastModifiedBy>
  <cp:revision>11</cp:revision>
  <cp:lastPrinted>2024-08-30T07:46:00Z</cp:lastPrinted>
  <dcterms:created xsi:type="dcterms:W3CDTF">2024-09-27T11:40:00Z</dcterms:created>
  <dcterms:modified xsi:type="dcterms:W3CDTF">2025-05-28T13:49:00Z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0x010100C97A4DA18E88F74CB214C7B40DC6BE23</vt:lpwstr>
  </property>
  <property fmtid="{D5CDD505-2E9C-101B-9397-08002B2CF9AE}" pid="3" name="_AdHocReviewCycleID">
    <vt:i4>1001055185</vt:i4>
  </property>
  <property fmtid="{D5CDD505-2E9C-101B-9397-08002B2CF9AE}" pid="4" name="_NewReviewCycle">
    <vt:lpwstr/>
  </property>
  <property fmtid="{D5CDD505-2E9C-101B-9397-08002B2CF9AE}" pid="5" name="_EmailSubject">
    <vt:lpwstr>Engelska - svenska</vt:lpwstr>
  </property>
  <property fmtid="{D5CDD505-2E9C-101B-9397-08002B2CF9AE}" pid="6" name="_AuthorEmail">
    <vt:lpwstr>anna-karin.niemann@regiongavleborg.se</vt:lpwstr>
  </property>
  <property fmtid="{D5CDD505-2E9C-101B-9397-08002B2CF9AE}" pid="7" name="_AuthorEmailDisplayName">
    <vt:lpwstr>Niemann Anna-Karin - HOSLED - Kommunikation Hälso- och sjukvård</vt:lpwstr>
  </property>
  <property fmtid="{D5CDD505-2E9C-101B-9397-08002B2CF9AE}" pid="8" name="_PreviousAdHocReviewCycleID">
    <vt:i4>-1546966899</vt:i4>
  </property>
  <property fmtid="{D5CDD505-2E9C-101B-9397-08002B2CF9AE}" pid="9" name="MediaServiceImageTags">
    <vt:lpwstr/>
  </property>
  <property fmtid="{D5CDD505-2E9C-101B-9397-08002B2CF9AE}" pid="10" name="_ReviewingToolsShownOnce">
    <vt:lpwstr/>
  </property>
</Properties>
</file>