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00FF" w:rsidRDefault="006F00FF">
      <w:bookmarkStart w:id="0" w:name="_GoBack"/>
      <w:r>
        <w:rPr>
          <w:noProof/>
        </w:rPr>
        <w:drawing>
          <wp:anchor distT="0" distB="0" distL="114300" distR="114300" simplePos="0" relativeHeight="251658240" behindDoc="1" locked="1" layoutInCell="1" allowOverlap="1" wp14:anchorId="7FDA1EB7" wp14:editId="6DD9560D">
            <wp:simplePos x="0" y="0"/>
            <wp:positionH relativeFrom="page">
              <wp:align>left</wp:align>
            </wp:positionH>
            <wp:positionV relativeFrom="page">
              <wp:align>top</wp:align>
            </wp:positionV>
            <wp:extent cx="7599600" cy="10756800"/>
            <wp:effectExtent l="0" t="0" r="1905" b="0"/>
            <wp:wrapNone/>
            <wp:docPr id="771380692" name="Bildobjekt 2" descr="Försättsblad, Samordnad individuell plan. Karta över region dalarna. Regionen och länets femton kommuners logotyper i bo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80692" name="Bildobjekt 2" descr="Försättsblad, Samordnad individuell plan. Karta över region dalarna. Regionen och länets femton kommuners logotyper i botten."/>
                    <pic:cNvPicPr>
                      <a:picLocks noChangeAspect="1" noChangeArrowheads="1"/>
                    </pic:cNvPicPr>
                  </pic:nvPicPr>
                  <pic:blipFill>
                    <a:blip r:embed="rId10">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1"/>
                        </a:ext>
                      </a:extLst>
                    </a:blip>
                    <a:stretch>
                      <a:fillRect/>
                    </a:stretch>
                  </pic:blipFill>
                  <pic:spPr bwMode="auto">
                    <a:xfrm>
                      <a:off x="0" y="0"/>
                      <a:ext cx="7599600" cy="10756800"/>
                    </a:xfrm>
                    <a:prstGeom prst="rect">
                      <a:avLst/>
                    </a:prstGeom>
                  </pic:spPr>
                </pic:pic>
              </a:graphicData>
            </a:graphic>
            <wp14:sizeRelH relativeFrom="margin">
              <wp14:pctWidth>0</wp14:pctWidth>
            </wp14:sizeRelH>
            <wp14:sizeRelV relativeFrom="margin">
              <wp14:pctHeight>0</wp14:pctHeight>
            </wp14:sizeRelV>
          </wp:anchor>
        </w:drawing>
      </w:r>
      <w:bookmarkEnd w:id="0"/>
    </w:p>
    <w:p w:rsidR="006F00FF" w:rsidRDefault="006F00FF" w:rsidP="006F00FF">
      <w:pPr>
        <w:spacing w:before="8400" w:after="840"/>
      </w:pPr>
      <w:r>
        <w:rPr>
          <w:noProof/>
        </w:rPr>
        <w:drawing>
          <wp:inline distT="0" distB="0" distL="0" distR="0" wp14:anchorId="45C72F6D" wp14:editId="3B63626F">
            <wp:extent cx="2088000" cy="509718"/>
            <wp:effectExtent l="0" t="0" r="7620" b="5080"/>
            <wp:docPr id="832955144" name="Bildobjekt 3" descr="RSS Dalarna. Regional samverkans- och stödstruktur för länets femton kommuner och region Dal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955144" name="Bildobjekt 3" descr="RSS Dalarna. Regional samverkans- och stödstruktur för länets femton kommuner och region Dalarn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8000" cy="509718"/>
                    </a:xfrm>
                    <a:prstGeom prst="rect">
                      <a:avLst/>
                    </a:prstGeom>
                    <a:noFill/>
                    <a:ln>
                      <a:noFill/>
                    </a:ln>
                  </pic:spPr>
                </pic:pic>
              </a:graphicData>
            </a:graphic>
          </wp:inline>
        </w:drawing>
      </w:r>
    </w:p>
    <w:sdt>
      <w:sdtPr>
        <w:alias w:val="Titel"/>
        <w:tag w:val=""/>
        <w:id w:val="2120487892"/>
        <w:placeholder>
          <w:docPart w:val="88723926E7B54D349DB6D89029AC6620"/>
        </w:placeholder>
        <w:dataBinding w:prefixMappings="xmlns:ns0='http://purl.org/dc/elements/1.1/' xmlns:ns1='http://schemas.openxmlformats.org/package/2006/metadata/core-properties' " w:xpath="/ns1:coreProperties[1]/ns0:title[1]" w:storeItemID="{6C3C8BC8-F283-45AE-878A-BAB7291924A1}"/>
        <w:text/>
      </w:sdtPr>
      <w:sdtEndPr/>
      <w:sdtContent>
        <w:p w:rsidR="006F00FF" w:rsidRDefault="00557361" w:rsidP="006F00FF">
          <w:pPr>
            <w:pStyle w:val="Rubrik"/>
          </w:pPr>
          <w:r>
            <w:t>Planering av SIP</w:t>
          </w:r>
        </w:p>
      </w:sdtContent>
    </w:sdt>
    <w:p w:rsidR="009738DA" w:rsidRDefault="009738DA">
      <w:r>
        <w:br w:type="page"/>
      </w:r>
    </w:p>
    <w:p w:rsidR="009738DA" w:rsidRDefault="009738DA" w:rsidP="00184F1E">
      <w:pPr>
        <w:spacing w:after="240"/>
        <w:sectPr w:rsidR="009738DA" w:rsidSect="00B20AC1">
          <w:footerReference w:type="default" r:id="rId13"/>
          <w:footerReference w:type="first" r:id="rId14"/>
          <w:pgSz w:w="11906" w:h="16838" w:code="9"/>
          <w:pgMar w:top="567" w:right="851" w:bottom="1134" w:left="851" w:header="709" w:footer="544" w:gutter="0"/>
          <w:cols w:space="708"/>
          <w:titlePg/>
          <w:docGrid w:linePitch="360"/>
        </w:sectPr>
      </w:pPr>
    </w:p>
    <w:p w:rsidR="0014272B" w:rsidRDefault="00B20AC1" w:rsidP="00184F1E">
      <w:pPr>
        <w:spacing w:after="240"/>
      </w:pPr>
      <w:r>
        <w:rPr>
          <w:noProof/>
        </w:rPr>
        <w:lastRenderedPageBreak/>
        <w:drawing>
          <wp:inline distT="0" distB="0" distL="0" distR="0" wp14:anchorId="32AE8A04" wp14:editId="6CF17E10">
            <wp:extent cx="5467985" cy="1617980"/>
            <wp:effectExtent l="0" t="0" r="0" b="1270"/>
            <wp:docPr id="143187370" name="Bildobjekt 1" descr="Övergripande processbild om samordnande individuell plan. &#10;&#10;Steg 1, ikon glödlampa: Upptäck behov.&#10;Steg 2, ikon pratbubblor: Förbered.&#10;Steg 3, ikon brev: Kolla till SIP-möte.&#10;Steg 4, ikon pusselbitar: SIP-möte.&#10;Steg 5: ikon pil: Följ upp.&#10;Steg 6: ikon måltavla: Avsl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7370" name="Bildobjekt 1" descr="Övergripande processbild om samordnande individuell plan. &#10;&#10;Steg 1, ikon glödlampa: Upptäck behov.&#10;Steg 2, ikon pratbubblor: Förbered.&#10;Steg 3, ikon brev: Kolla till SIP-möte.&#10;Steg 4, ikon pusselbitar: SIP-möte.&#10;Steg 5: ikon pil: Följ upp.&#10;Steg 6: ikon måltavla: Avsluta."/>
                    <pic:cNvPicPr>
                      <a:picLocks noChangeAspect="1"/>
                    </pic:cNvPicPr>
                  </pic:nvPicPr>
                  <pic:blipFill>
                    <a:blip r:embed="rId15" cstate="print">
                      <a:extLst>
                        <a:ext uri="{28A0092B-C50C-407E-A947-70E740481C1C}">
                          <a14:useLocalDpi xmlns:a14="http://schemas.microsoft.com/office/drawing/2010/main" val="0"/>
                        </a:ext>
                      </a:extLst>
                    </a:blip>
                    <a:srcRect t="506" b="506"/>
                    <a:stretch>
                      <a:fillRect/>
                    </a:stretch>
                  </pic:blipFill>
                  <pic:spPr bwMode="auto">
                    <a:xfrm>
                      <a:off x="0" y="0"/>
                      <a:ext cx="5467985" cy="1617980"/>
                    </a:xfrm>
                    <a:prstGeom prst="rect">
                      <a:avLst/>
                    </a:prstGeom>
                    <a:ln>
                      <a:noFill/>
                    </a:ln>
                    <a:extLst>
                      <a:ext uri="{53640926-AAD7-44D8-BBD7-CCE9431645EC}">
                        <a14:shadowObscured xmlns:a14="http://schemas.microsoft.com/office/drawing/2010/main"/>
                      </a:ext>
                    </a:extLst>
                  </pic:spPr>
                </pic:pic>
              </a:graphicData>
            </a:graphic>
          </wp:inline>
        </w:drawing>
      </w:r>
    </w:p>
    <w:p w:rsidR="001B50C8" w:rsidRPr="00D22007" w:rsidRDefault="00B20AC1" w:rsidP="0014272B">
      <w:pPr>
        <w:pStyle w:val="Rubrik1"/>
      </w:pPr>
      <w:r>
        <w:t xml:space="preserve">Planering av </w:t>
      </w:r>
      <w:r w:rsidR="001B50C8" w:rsidRPr="00D22007">
        <w:t>SIP</w:t>
      </w:r>
      <w:r>
        <w:t xml:space="preserve"> </w:t>
      </w:r>
    </w:p>
    <w:p w:rsidR="00396913" w:rsidRDefault="00396913" w:rsidP="00396913">
      <w:pPr>
        <w:pStyle w:val="Ingress"/>
      </w:pPr>
      <w:r>
        <w:t xml:space="preserve">För dig som behöver insatser från både socialtjänsten och </w:t>
      </w:r>
      <w:proofErr w:type="spellStart"/>
      <w:r>
        <w:t>hälso-</w:t>
      </w:r>
      <w:proofErr w:type="spellEnd"/>
      <w:r>
        <w:t xml:space="preserve"> och sjukvården kan SIP (samordnad individuell plan) användas för att samordna dina insatser. Även fler aktörer kan ingå i SIP-processen som exempelvis skola, Försäkringskassan, Arbetsförmedlingen med flera, beroende på vilka insatser du har behov av. Det är en plan som samlar dina behov, dina insatser och vilken verksamhet som ansvarar för detta, på ett ställe. Vi utformar planen och följer upp den tillsammans. Alla personer som deltar i SIP-mötet får en kopia av din plan.</w:t>
      </w:r>
    </w:p>
    <w:p w:rsidR="00C15E58" w:rsidRDefault="00396913" w:rsidP="00396913">
      <w:pPr>
        <w:pStyle w:val="Ingress"/>
      </w:pPr>
      <w:r>
        <w:t xml:space="preserve">Alla gröna avsnitt fylls i innan SIP-mötet och de blå avsnitten fylls i under SIP-mötet. </w:t>
      </w:r>
    </w:p>
    <w:p w:rsidR="00396913" w:rsidRDefault="00396913" w:rsidP="00396913">
      <w:pPr>
        <w:pStyle w:val="Ingress"/>
      </w:pPr>
      <w:r>
        <w:t>På SIP-mötet planeras uppföljning in och för uppföljningen av SIP används en annan mall ”Uppföljning av SIP”.</w:t>
      </w:r>
    </w:p>
    <w:p w:rsidR="00B20AC1" w:rsidRPr="00E22402" w:rsidRDefault="00B20AC1" w:rsidP="00184F1E">
      <w:pPr>
        <w:keepNext/>
      </w:pPr>
      <w:r>
        <w:rPr>
          <w:noProof/>
        </w:rPr>
        <w:drawing>
          <wp:inline distT="0" distB="0" distL="0" distR="0" wp14:anchorId="077E1803" wp14:editId="1DB13A96">
            <wp:extent cx="504000" cy="504000"/>
            <wp:effectExtent l="0" t="0" r="0" b="0"/>
            <wp:docPr id="5" name="Bildobjekt 5" descr="Ikon pratbubb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Ikon pratbubblo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5097"/>
        <w:gridCol w:w="5097"/>
      </w:tblGrid>
      <w:tr w:rsidR="006D14DF" w:rsidRPr="006D14DF" w:rsidTr="00B42974">
        <w:trPr>
          <w:trHeight w:val="144"/>
          <w:tblHeader/>
        </w:trPr>
        <w:tc>
          <w:tcPr>
            <w:tcW w:w="2500" w:type="pct"/>
            <w:tcBorders>
              <w:top w:val="single" w:sz="4" w:space="0" w:color="45907A" w:themeColor="accent1"/>
              <w:left w:val="single" w:sz="4" w:space="0" w:color="45907A" w:themeColor="accent1"/>
              <w:bottom w:val="nil"/>
              <w:right w:val="nil"/>
            </w:tcBorders>
            <w:shd w:val="clear" w:color="auto" w:fill="45907A" w:themeFill="accent1"/>
          </w:tcPr>
          <w:p w:rsidR="006D14DF" w:rsidRPr="006D14DF" w:rsidRDefault="006D14DF" w:rsidP="00184F1E">
            <w:pPr>
              <w:pStyle w:val="Tabellrubrik"/>
              <w:spacing w:after="0"/>
            </w:pPr>
            <w:r w:rsidRPr="008E34BE">
              <w:t>Planen tillhör</w:t>
            </w:r>
          </w:p>
        </w:tc>
        <w:tc>
          <w:tcPr>
            <w:tcW w:w="2500" w:type="pct"/>
            <w:tcBorders>
              <w:top w:val="single" w:sz="4" w:space="0" w:color="45907A" w:themeColor="accent1"/>
              <w:left w:val="nil"/>
              <w:bottom w:val="nil"/>
              <w:right w:val="single" w:sz="4" w:space="0" w:color="45907A" w:themeColor="accent1"/>
            </w:tcBorders>
            <w:shd w:val="clear" w:color="auto" w:fill="45907A" w:themeFill="accent1"/>
          </w:tcPr>
          <w:p w:rsidR="006D14DF" w:rsidRPr="00724EB2" w:rsidRDefault="00951157" w:rsidP="00184F1E">
            <w:pPr>
              <w:pStyle w:val="Tabellrubrik"/>
              <w:rPr>
                <w:color w:val="45907A" w:themeColor="accent1"/>
              </w:rPr>
            </w:pPr>
            <w:r w:rsidRPr="00724EB2">
              <w:rPr>
                <w:color w:val="45907A" w:themeColor="accent1"/>
              </w:rPr>
              <w:t>Planen tillhör</w:t>
            </w:r>
          </w:p>
        </w:tc>
      </w:tr>
      <w:tr w:rsidR="004F6846" w:rsidRPr="006D14DF" w:rsidTr="00974DA0">
        <w:trPr>
          <w:trHeight w:val="709"/>
        </w:trPr>
        <w:tc>
          <w:tcPr>
            <w:tcW w:w="2500" w:type="pct"/>
            <w:tcBorders>
              <w:top w:val="nil"/>
              <w:left w:val="single" w:sz="4" w:space="0" w:color="000000" w:themeColor="text1"/>
              <w:bottom w:val="single" w:sz="4" w:space="0" w:color="000000" w:themeColor="text1"/>
              <w:right w:val="single" w:sz="4" w:space="0" w:color="000000" w:themeColor="text1"/>
            </w:tcBorders>
            <w:shd w:val="clear" w:color="auto" w:fill="auto"/>
          </w:tcPr>
          <w:p w:rsidR="004F6846" w:rsidRPr="006D14DF" w:rsidRDefault="004F6846" w:rsidP="00A526F3">
            <w:pPr>
              <w:pStyle w:val="Tabellrubrik2"/>
              <w:spacing w:after="40"/>
              <w:rPr>
                <w:sz w:val="24"/>
              </w:rPr>
            </w:pPr>
            <w:r w:rsidRPr="006D14DF">
              <w:t>Namn</w:t>
            </w:r>
          </w:p>
          <w:sdt>
            <w:sdtPr>
              <w:id w:val="761261317"/>
              <w:placeholder>
                <w:docPart w:val="82D84517F936456D805E91A0DB41CFD8"/>
              </w:placeholder>
              <w:showingPlcHdr/>
            </w:sdtPr>
            <w:sdtEndPr/>
            <w:sdtContent>
              <w:p w:rsidR="004F6846" w:rsidRPr="006D14DF" w:rsidRDefault="004F6846" w:rsidP="005A55F8">
                <w:pPr>
                  <w:spacing w:after="120"/>
                </w:pPr>
                <w:r w:rsidRPr="00BC5450">
                  <w:rPr>
                    <w:rStyle w:val="Platshllartext"/>
                  </w:rPr>
                  <w:t xml:space="preserve">Klicka här för att ange </w:t>
                </w:r>
                <w:r w:rsidR="002D168E">
                  <w:rPr>
                    <w:rStyle w:val="Platshllartext"/>
                  </w:rPr>
                  <w:t>namn</w:t>
                </w:r>
              </w:p>
            </w:sdtContent>
          </w:sdt>
        </w:tc>
        <w:tc>
          <w:tcPr>
            <w:tcW w:w="2500" w:type="pct"/>
            <w:tcBorders>
              <w:top w:val="nil"/>
              <w:left w:val="single" w:sz="4" w:space="0" w:color="000000" w:themeColor="text1"/>
              <w:bottom w:val="single" w:sz="4" w:space="0" w:color="000000" w:themeColor="text1"/>
              <w:right w:val="single" w:sz="4" w:space="0" w:color="000000" w:themeColor="text1"/>
            </w:tcBorders>
            <w:shd w:val="clear" w:color="auto" w:fill="auto"/>
          </w:tcPr>
          <w:p w:rsidR="004F6846" w:rsidRPr="006D14DF" w:rsidRDefault="004F6846" w:rsidP="00A526F3">
            <w:pPr>
              <w:pStyle w:val="Tabellrubrik2"/>
              <w:spacing w:after="40"/>
            </w:pPr>
            <w:r w:rsidRPr="006D14DF">
              <w:t>Personnummer</w:t>
            </w:r>
          </w:p>
          <w:sdt>
            <w:sdtPr>
              <w:id w:val="-879634326"/>
              <w:placeholder>
                <w:docPart w:val="FE2610B6BA6C4E99B85734D36DCC6465"/>
              </w:placeholder>
              <w:showingPlcHdr/>
            </w:sdtPr>
            <w:sdtEndPr/>
            <w:sdtContent>
              <w:p w:rsidR="004F6846" w:rsidRPr="006D14DF" w:rsidRDefault="002D168E" w:rsidP="005A55F8">
                <w:pPr>
                  <w:spacing w:after="120"/>
                </w:pPr>
                <w:r>
                  <w:rPr>
                    <w:rStyle w:val="Platshllartext"/>
                  </w:rPr>
                  <w:t>ÅÅÅÅMMDD-XXXX</w:t>
                </w:r>
              </w:p>
            </w:sdtContent>
          </w:sdt>
        </w:tc>
      </w:tr>
      <w:tr w:rsidR="004F6846" w:rsidRPr="006D14DF" w:rsidTr="00974DA0">
        <w:trPr>
          <w:trHeight w:val="709"/>
        </w:trPr>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4F6846" w:rsidRPr="006D14DF" w:rsidRDefault="004F6846" w:rsidP="00A526F3">
            <w:pPr>
              <w:pStyle w:val="Tabellrubrik2"/>
              <w:spacing w:after="40"/>
            </w:pPr>
            <w:r w:rsidRPr="006D14DF">
              <w:t>Telefon</w:t>
            </w:r>
          </w:p>
          <w:sdt>
            <w:sdtPr>
              <w:id w:val="-922640959"/>
              <w:placeholder>
                <w:docPart w:val="B3F0C40BB0904425B68F211C4E7FD3E7"/>
              </w:placeholder>
              <w:showingPlcHdr/>
            </w:sdtPr>
            <w:sdtEndPr/>
            <w:sdtContent>
              <w:p w:rsidR="004F6846" w:rsidRPr="006D14DF" w:rsidRDefault="004F6846" w:rsidP="005A55F8">
                <w:pPr>
                  <w:spacing w:after="120"/>
                </w:pPr>
                <w:r w:rsidRPr="00BC5450">
                  <w:rPr>
                    <w:rStyle w:val="Platshllartext"/>
                  </w:rPr>
                  <w:t xml:space="preserve">Klicka här för att ange </w:t>
                </w:r>
                <w:r w:rsidR="002D168E">
                  <w:rPr>
                    <w:rStyle w:val="Platshllartext"/>
                  </w:rPr>
                  <w:t>nummer</w:t>
                </w:r>
              </w:p>
            </w:sdtContent>
          </w:sdt>
        </w:tc>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4F6846" w:rsidRPr="006D14DF" w:rsidRDefault="004F6846" w:rsidP="00A526F3">
            <w:pPr>
              <w:pStyle w:val="Tabellrubrik2"/>
              <w:spacing w:after="40"/>
            </w:pPr>
            <w:r w:rsidRPr="006D14DF">
              <w:t>Adress</w:t>
            </w:r>
          </w:p>
          <w:sdt>
            <w:sdtPr>
              <w:id w:val="1457606268"/>
              <w:placeholder>
                <w:docPart w:val="0E910E61FD204EB699485263E63CFEB7"/>
              </w:placeholder>
              <w:showingPlcHdr/>
            </w:sdtPr>
            <w:sdtEndPr/>
            <w:sdtContent>
              <w:p w:rsidR="004F6846" w:rsidRPr="006D14DF" w:rsidRDefault="004F6846" w:rsidP="005A55F8">
                <w:pPr>
                  <w:spacing w:after="120"/>
                </w:pPr>
                <w:r w:rsidRPr="00BC5450">
                  <w:rPr>
                    <w:rStyle w:val="Platshllartext"/>
                  </w:rPr>
                  <w:t xml:space="preserve">Klicka här för att ange </w:t>
                </w:r>
                <w:r w:rsidR="00EB3D11">
                  <w:rPr>
                    <w:rStyle w:val="Platshllartext"/>
                  </w:rPr>
                  <w:t>adress</w:t>
                </w:r>
              </w:p>
            </w:sdtContent>
          </w:sdt>
        </w:tc>
      </w:tr>
    </w:tbl>
    <w:p w:rsidR="001B50C8" w:rsidRDefault="00B20AC1" w:rsidP="00184F1E">
      <w:pPr>
        <w:keepNext/>
        <w:spacing w:before="240"/>
        <w:rPr>
          <w:rFonts w:ascii="Arial" w:hAnsi="Arial" w:cs="Arial"/>
        </w:rPr>
      </w:pPr>
      <w:r>
        <w:rPr>
          <w:noProof/>
        </w:rPr>
        <w:drawing>
          <wp:inline distT="0" distB="0" distL="0" distR="0" wp14:anchorId="45EF9F35" wp14:editId="60183707">
            <wp:extent cx="504000" cy="504000"/>
            <wp:effectExtent l="0" t="0" r="0" b="0"/>
            <wp:docPr id="7" name="Bildobjekt 7" descr="Ikon b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Ikon brev."/>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5097"/>
        <w:gridCol w:w="5097"/>
      </w:tblGrid>
      <w:tr w:rsidR="00975A24" w:rsidRPr="00B0362A" w:rsidTr="00B42974">
        <w:trPr>
          <w:trHeight w:val="22"/>
          <w:tblHeader/>
        </w:trPr>
        <w:tc>
          <w:tcPr>
            <w:tcW w:w="2500" w:type="pct"/>
            <w:tcBorders>
              <w:top w:val="single" w:sz="4" w:space="0" w:color="45907A" w:themeColor="accent1"/>
              <w:left w:val="single" w:sz="4" w:space="0" w:color="45907A" w:themeColor="accent1"/>
              <w:bottom w:val="nil"/>
              <w:right w:val="single" w:sz="4" w:space="0" w:color="000000" w:themeColor="text1"/>
            </w:tcBorders>
            <w:shd w:val="clear" w:color="auto" w:fill="45907A" w:themeFill="accent1"/>
          </w:tcPr>
          <w:p w:rsidR="00975A24" w:rsidRPr="00337F11" w:rsidRDefault="00105A87" w:rsidP="00184F1E">
            <w:pPr>
              <w:pStyle w:val="Tabellrubrik"/>
            </w:pPr>
            <w:r>
              <w:t>Plats för SIP-mötet</w:t>
            </w:r>
          </w:p>
        </w:tc>
        <w:tc>
          <w:tcPr>
            <w:tcW w:w="2500" w:type="pct"/>
            <w:tcBorders>
              <w:top w:val="single" w:sz="4" w:space="0" w:color="45907A" w:themeColor="accent1"/>
              <w:left w:val="single" w:sz="4" w:space="0" w:color="000000" w:themeColor="text1"/>
              <w:bottom w:val="nil"/>
              <w:right w:val="single" w:sz="4" w:space="0" w:color="45907A" w:themeColor="accent1"/>
            </w:tcBorders>
            <w:shd w:val="clear" w:color="auto" w:fill="45907A" w:themeFill="accent1"/>
          </w:tcPr>
          <w:p w:rsidR="00975A24" w:rsidRPr="00337F11" w:rsidRDefault="00105A87" w:rsidP="00184F1E">
            <w:pPr>
              <w:pStyle w:val="Tabellrubrik"/>
            </w:pPr>
            <w:r>
              <w:t>Datum och tid för SIP-mötet</w:t>
            </w:r>
          </w:p>
        </w:tc>
      </w:tr>
      <w:tr w:rsidR="00337F11" w:rsidRPr="00BA34C2" w:rsidTr="00974DA0">
        <w:trPr>
          <w:trHeight w:val="283"/>
        </w:trPr>
        <w:tc>
          <w:tcPr>
            <w:tcW w:w="2500"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sdt>
            <w:sdtPr>
              <w:id w:val="-852876564"/>
              <w:placeholder>
                <w:docPart w:val="99F849048B29426FA649E4C77A7235DF"/>
              </w:placeholder>
              <w:showingPlcHdr/>
            </w:sdtPr>
            <w:sdtEndPr/>
            <w:sdtContent>
              <w:p w:rsidR="00337F11" w:rsidRPr="007804DF" w:rsidRDefault="0014272B" w:rsidP="006D14DF">
                <w:r w:rsidRPr="00BC5450">
                  <w:rPr>
                    <w:rStyle w:val="Platshllartext"/>
                  </w:rPr>
                  <w:t xml:space="preserve">Klicka här för att ange </w:t>
                </w:r>
                <w:r w:rsidR="00EB3D11">
                  <w:rPr>
                    <w:rStyle w:val="Platshllartext"/>
                  </w:rPr>
                  <w:t>plats</w:t>
                </w:r>
              </w:p>
            </w:sdtContent>
          </w:sdt>
        </w:tc>
        <w:tc>
          <w:tcPr>
            <w:tcW w:w="2500" w:type="pct"/>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rsidR="006D14DF" w:rsidRPr="007804DF" w:rsidRDefault="00557361" w:rsidP="006D14DF">
            <w:sdt>
              <w:sdtPr>
                <w:id w:val="2007402181"/>
                <w:placeholder>
                  <w:docPart w:val="0E469228B4D74984A5A8B27578BA8F7B"/>
                </w:placeholder>
                <w:showingPlcHdr/>
                <w:date>
                  <w:dateFormat w:val="d MMMM yyyy"/>
                  <w:lid w:val="sv-SE"/>
                  <w:storeMappedDataAs w:val="dateTime"/>
                  <w:calendar w:val="gregorian"/>
                </w:date>
              </w:sdtPr>
              <w:sdtEndPr/>
              <w:sdtContent>
                <w:r w:rsidR="0014272B">
                  <w:rPr>
                    <w:rStyle w:val="Platshllartext"/>
                  </w:rPr>
                  <w:t>Ange datum i väljaren</w:t>
                </w:r>
              </w:sdtContent>
            </w:sdt>
            <w:r w:rsidR="004F6846">
              <w:t xml:space="preserve"> , </w:t>
            </w:r>
            <w:sdt>
              <w:sdtPr>
                <w:id w:val="-260373451"/>
                <w:placeholder>
                  <w:docPart w:val="8B924563E0604A329159DF6F340A2CD0"/>
                </w:placeholder>
                <w:showingPlcHdr/>
              </w:sdtPr>
              <w:sdtEndPr/>
              <w:sdtContent>
                <w:r w:rsidR="004F6846">
                  <w:rPr>
                    <w:rStyle w:val="Platshllartext"/>
                  </w:rPr>
                  <w:t>XX:XX</w:t>
                </w:r>
              </w:sdtContent>
            </w:sdt>
          </w:p>
        </w:tc>
      </w:tr>
    </w:tbl>
    <w:p w:rsidR="00220D52" w:rsidRDefault="00220D52" w:rsidP="00105A87">
      <w:pPr>
        <w:pStyle w:val="Ingetavstnd"/>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5097"/>
        <w:gridCol w:w="5097"/>
      </w:tblGrid>
      <w:tr w:rsidR="00B20AC1" w:rsidRPr="00B0362A" w:rsidTr="00B42974">
        <w:trPr>
          <w:trHeight w:val="22"/>
          <w:tblHeader/>
        </w:trPr>
        <w:tc>
          <w:tcPr>
            <w:tcW w:w="2500" w:type="pct"/>
            <w:tcBorders>
              <w:top w:val="single" w:sz="4" w:space="0" w:color="45907A" w:themeColor="accent1"/>
              <w:left w:val="single" w:sz="4" w:space="0" w:color="45907A" w:themeColor="accent1"/>
              <w:bottom w:val="nil"/>
              <w:right w:val="single" w:sz="4" w:space="0" w:color="000000" w:themeColor="text1"/>
            </w:tcBorders>
            <w:shd w:val="clear" w:color="auto" w:fill="45907A" w:themeFill="accent1"/>
          </w:tcPr>
          <w:p w:rsidR="00B20AC1" w:rsidRDefault="00B20AC1" w:rsidP="00184F1E">
            <w:pPr>
              <w:pStyle w:val="Tabellrubrik"/>
            </w:pPr>
            <w:r>
              <w:t>Medverkande, Namn</w:t>
            </w:r>
          </w:p>
        </w:tc>
        <w:tc>
          <w:tcPr>
            <w:tcW w:w="2500" w:type="pct"/>
            <w:tcBorders>
              <w:top w:val="single" w:sz="4" w:space="0" w:color="45907A" w:themeColor="accent1"/>
              <w:left w:val="single" w:sz="4" w:space="0" w:color="000000" w:themeColor="text1"/>
              <w:bottom w:val="nil"/>
              <w:right w:val="single" w:sz="4" w:space="0" w:color="45907A" w:themeColor="accent1"/>
            </w:tcBorders>
            <w:shd w:val="clear" w:color="auto" w:fill="45907A" w:themeFill="accent1"/>
          </w:tcPr>
          <w:p w:rsidR="00B20AC1" w:rsidRDefault="00B20AC1" w:rsidP="00184F1E">
            <w:pPr>
              <w:pStyle w:val="Tabellrubrik"/>
            </w:pPr>
            <w:r>
              <w:t>Arbetsplats/roll</w:t>
            </w:r>
          </w:p>
        </w:tc>
      </w:tr>
      <w:sdt>
        <w:sdtPr>
          <w:id w:val="616408550"/>
          <w15:repeatingSection/>
        </w:sdtPr>
        <w:sdtEndPr/>
        <w:sdtContent>
          <w:sdt>
            <w:sdtPr>
              <w:id w:val="-292447699"/>
              <w:placeholder>
                <w:docPart w:val="AA37F4A80EC8457A8CB5844E24E038A3"/>
              </w:placeholder>
              <w15:repeatingSectionItem/>
            </w:sdtPr>
            <w:sdtEndPr/>
            <w:sdtContent>
              <w:tr w:rsidR="00B20AC1" w:rsidRPr="00BA34C2" w:rsidTr="00974DA0">
                <w:trPr>
                  <w:trHeight w:val="454"/>
                </w:trPr>
                <w:tc>
                  <w:tcPr>
                    <w:tcW w:w="2500" w:type="pct"/>
                    <w:tcBorders>
                      <w:top w:val="nil"/>
                      <w:left w:val="single" w:sz="4" w:space="0" w:color="000000" w:themeColor="text1"/>
                      <w:bottom w:val="single" w:sz="4" w:space="0" w:color="000000" w:themeColor="text1"/>
                      <w:right w:val="single" w:sz="4" w:space="0" w:color="000000" w:themeColor="text1"/>
                    </w:tcBorders>
                  </w:tcPr>
                  <w:sdt>
                    <w:sdtPr>
                      <w:id w:val="1231969796"/>
                      <w:placeholder>
                        <w:docPart w:val="CF11B69203E14A6DAA7BFDFE785FCD5C"/>
                      </w:placeholder>
                      <w:showingPlcHdr/>
                    </w:sdtPr>
                    <w:sdtEndPr/>
                    <w:sdtContent>
                      <w:p w:rsidR="00B20AC1" w:rsidRDefault="00557361" w:rsidP="00557361">
                        <w:r w:rsidRPr="00BC5450">
                          <w:rPr>
                            <w:rStyle w:val="Platshllartext"/>
                          </w:rPr>
                          <w:t xml:space="preserve">Klicka här för att ange </w:t>
                        </w:r>
                        <w:r>
                          <w:rPr>
                            <w:rStyle w:val="Platshllartext"/>
                          </w:rPr>
                          <w:t>namn</w:t>
                        </w:r>
                      </w:p>
                    </w:sdtContent>
                  </w:sdt>
                </w:tc>
                <w:tc>
                  <w:tcPr>
                    <w:tcW w:w="2500" w:type="pct"/>
                    <w:tcBorders>
                      <w:top w:val="nil"/>
                      <w:left w:val="single" w:sz="4" w:space="0" w:color="000000" w:themeColor="text1"/>
                      <w:bottom w:val="single" w:sz="4" w:space="0" w:color="000000" w:themeColor="text1"/>
                      <w:right w:val="single" w:sz="4" w:space="0" w:color="000000" w:themeColor="text1"/>
                    </w:tcBorders>
                  </w:tcPr>
                  <w:sdt>
                    <w:sdtPr>
                      <w:id w:val="-2073263967"/>
                      <w:placeholder>
                        <w:docPart w:val="CA1188223F4542608BDC039DCF0E9432"/>
                      </w:placeholder>
                      <w:showingPlcHdr/>
                    </w:sdtPr>
                    <w:sdtEndPr/>
                    <w:sdtContent>
                      <w:p w:rsidR="00B20AC1" w:rsidRDefault="00B20AC1" w:rsidP="002B02BE">
                        <w:r w:rsidRPr="00BC5450">
                          <w:rPr>
                            <w:rStyle w:val="Platshllartext"/>
                          </w:rPr>
                          <w:t xml:space="preserve">Klicka här för att ange </w:t>
                        </w:r>
                        <w:r w:rsidR="00EB3D11">
                          <w:rPr>
                            <w:rStyle w:val="Platshllartext"/>
                          </w:rPr>
                          <w:t>arbetsplats/roll</w:t>
                        </w:r>
                        <w:r w:rsidR="001B45F6">
                          <w:rPr>
                            <w:rStyle w:val="Platshllartext"/>
                          </w:rPr>
                          <w:t>.</w:t>
                        </w:r>
                        <w:r w:rsidR="00724EB2">
                          <w:rPr>
                            <w:rStyle w:val="Platshllartext"/>
                          </w:rPr>
                          <w:br/>
                        </w:r>
                        <w:r w:rsidR="00724EB2">
                          <w:rPr>
                            <w:rStyle w:val="Platshllartext"/>
                          </w:rPr>
                          <w:br/>
                        </w:r>
                        <w:r w:rsidR="001B45F6" w:rsidRPr="001B45F6">
                          <w:rPr>
                            <w:rStyle w:val="Platshllartext"/>
                          </w:rPr>
                          <w:t xml:space="preserve">Klicka </w:t>
                        </w:r>
                        <w:r w:rsidR="001B45F6" w:rsidRPr="001B45F6">
                          <w:rPr>
                            <w:rStyle w:val="Platshllartext"/>
                            <w:u w:val="single"/>
                          </w:rPr>
                          <w:t>sedan</w:t>
                        </w:r>
                        <w:r w:rsidR="001B45F6" w:rsidRPr="001B45F6">
                          <w:rPr>
                            <w:rStyle w:val="Platshllartext"/>
                          </w:rPr>
                          <w:t xml:space="preserve"> på det blåa krysset längst ut till höger för att lägga till flera namn.</w:t>
                        </w:r>
                      </w:p>
                    </w:sdtContent>
                  </w:sdt>
                </w:tc>
              </w:tr>
            </w:sdtContent>
          </w:sdt>
        </w:sdtContent>
      </w:sdt>
    </w:tbl>
    <w:p w:rsidR="00716148" w:rsidRDefault="00716148" w:rsidP="00DA7799">
      <w:pPr>
        <w:keepNext/>
        <w:spacing w:before="240"/>
      </w:pPr>
      <w:r>
        <w:rPr>
          <w:noProof/>
        </w:rPr>
        <w:lastRenderedPageBreak/>
        <w:drawing>
          <wp:inline distT="0" distB="0" distL="0" distR="0" wp14:anchorId="7ACB3A70" wp14:editId="6F1541F8">
            <wp:extent cx="504000" cy="504000"/>
            <wp:effectExtent l="0" t="0" r="0" b="0"/>
            <wp:docPr id="4" name="Bildobjekt 4" descr="Ikon glödl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Ikon glödlampa."/>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r>
        <w:t xml:space="preserve"> </w:t>
      </w:r>
      <w:r>
        <w:rPr>
          <w:noProof/>
        </w:rPr>
        <w:drawing>
          <wp:inline distT="0" distB="0" distL="0" distR="0" wp14:anchorId="1A582B79" wp14:editId="07B48813">
            <wp:extent cx="504000" cy="504000"/>
            <wp:effectExtent l="0" t="0" r="0" b="0"/>
            <wp:docPr id="6" name="Bildobjekt 6" descr="Ikon pratbubb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Ikon pratbubblo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10194"/>
      </w:tblGrid>
      <w:tr w:rsidR="00713B6B" w:rsidRPr="00B0362A" w:rsidTr="00974DA0">
        <w:trPr>
          <w:trHeight w:val="25"/>
          <w:tblHeader/>
        </w:trPr>
        <w:tc>
          <w:tcPr>
            <w:tcW w:w="5000" w:type="pct"/>
            <w:tcBorders>
              <w:top w:val="single" w:sz="4" w:space="0" w:color="45907A" w:themeColor="accent1"/>
              <w:left w:val="single" w:sz="4" w:space="0" w:color="45907A" w:themeColor="accent1"/>
              <w:bottom w:val="nil"/>
              <w:right w:val="single" w:sz="4" w:space="0" w:color="45907A" w:themeColor="accent1"/>
            </w:tcBorders>
            <w:shd w:val="clear" w:color="auto" w:fill="45907A" w:themeFill="accent1"/>
          </w:tcPr>
          <w:p w:rsidR="00713B6B" w:rsidRPr="00DA7799" w:rsidRDefault="00713B6B" w:rsidP="00184F1E">
            <w:pPr>
              <w:pStyle w:val="Tabellrubrik"/>
              <w:rPr>
                <w:rFonts w:eastAsiaTheme="minorEastAsia"/>
              </w:rPr>
            </w:pPr>
            <w:r w:rsidRPr="00DA7799">
              <w:rPr>
                <w:rFonts w:eastAsiaTheme="minorEastAsia"/>
              </w:rPr>
              <w:t>Samtycke till SIP</w:t>
            </w:r>
          </w:p>
        </w:tc>
      </w:tr>
      <w:tr w:rsidR="00713B6B" w:rsidRPr="00BA34C2" w:rsidTr="00974DA0">
        <w:trPr>
          <w:trHeight w:val="794"/>
        </w:trPr>
        <w:tc>
          <w:tcPr>
            <w:tcW w:w="5000" w:type="pct"/>
            <w:tcBorders>
              <w:top w:val="nil"/>
              <w:left w:val="single" w:sz="4" w:space="0" w:color="000000" w:themeColor="text1"/>
              <w:bottom w:val="single" w:sz="4" w:space="0" w:color="000000" w:themeColor="text1"/>
              <w:right w:val="single" w:sz="4" w:space="0" w:color="000000" w:themeColor="text1"/>
            </w:tcBorders>
            <w:shd w:val="clear" w:color="auto" w:fill="auto"/>
          </w:tcPr>
          <w:p w:rsidR="00713B6B" w:rsidRDefault="00713B6B" w:rsidP="00396913">
            <w:pPr>
              <w:pStyle w:val="Tabellrubrik2"/>
              <w:rPr>
                <w:noProof/>
              </w:rPr>
            </w:pPr>
            <w:r>
              <w:rPr>
                <w:noProof/>
              </w:rPr>
              <w:t>Aktörer för vilka samtycke gäller:</w:t>
            </w:r>
          </w:p>
          <w:p w:rsidR="00713B6B" w:rsidRPr="004C4DC4" w:rsidRDefault="00713B6B" w:rsidP="00396913">
            <w:pPr>
              <w:pStyle w:val="Frklaringstext"/>
              <w:spacing w:after="120"/>
            </w:pPr>
            <w:r w:rsidRPr="004C4DC4">
              <w:t>Jag/vi samtycker till att nedanstående aktörer får dela information men endast information som omfattar de uppgifter som behövs för att samtliga parter ska kunna planera och utföra sina insatser inom ramen för SIP-processen.</w:t>
            </w:r>
          </w:p>
          <w:sdt>
            <w:sdtPr>
              <w:id w:val="1199200426"/>
              <w:placeholder>
                <w:docPart w:val="0FB3D89427E8499D96535BC54D4DE04C"/>
              </w:placeholder>
            </w:sdtPr>
            <w:sdtEndPr/>
            <w:sdtContent>
              <w:sdt>
                <w:sdtPr>
                  <w:id w:val="-2117513847"/>
                  <w15:repeatingSection/>
                </w:sdtPr>
                <w:sdtEndPr/>
                <w:sdtContent>
                  <w:sdt>
                    <w:sdtPr>
                      <w:id w:val="-314418681"/>
                      <w:placeholder>
                        <w:docPart w:val="2C3EBA2573754DE5AE816DA012A8A1F2"/>
                      </w:placeholder>
                      <w:showingPlcHdr/>
                      <w15:repeatingSectionItem/>
                    </w:sdtPr>
                    <w:sdtEndPr/>
                    <w:sdtContent>
                      <w:p w:rsidR="00713B6B" w:rsidRPr="004F6846" w:rsidRDefault="00B20AC1" w:rsidP="004F6846">
                        <w:r>
                          <w:rPr>
                            <w:rStyle w:val="Platshllartext"/>
                          </w:rPr>
                          <w:t xml:space="preserve">Klicka här för att ange </w:t>
                        </w:r>
                        <w:r w:rsidR="00716148">
                          <w:rPr>
                            <w:rStyle w:val="Platshllartext"/>
                          </w:rPr>
                          <w:t>verksamhet</w:t>
                        </w:r>
                        <w:r>
                          <w:rPr>
                            <w:rStyle w:val="Platshllartext"/>
                          </w:rPr>
                          <w:t xml:space="preserve">. </w:t>
                        </w:r>
                        <w:r w:rsidR="00900A3E">
                          <w:rPr>
                            <w:rStyle w:val="Platshllartext"/>
                          </w:rPr>
                          <w:br/>
                        </w:r>
                        <w:r w:rsidR="00900A3E">
                          <w:rPr>
                            <w:rStyle w:val="Platshllartext"/>
                          </w:rPr>
                          <w:br/>
                        </w:r>
                        <w:r w:rsidRPr="00396913">
                          <w:rPr>
                            <w:rStyle w:val="Platshllartext"/>
                          </w:rPr>
                          <w:t xml:space="preserve">Klicka </w:t>
                        </w:r>
                        <w:r w:rsidR="00900A3E" w:rsidRPr="001B45F6">
                          <w:rPr>
                            <w:rStyle w:val="Platshllartext"/>
                            <w:u w:val="single"/>
                          </w:rPr>
                          <w:t>sedan</w:t>
                        </w:r>
                        <w:r w:rsidR="00900A3E" w:rsidRPr="001B45F6">
                          <w:rPr>
                            <w:rStyle w:val="Platshllartext"/>
                          </w:rPr>
                          <w:t xml:space="preserve"> </w:t>
                        </w:r>
                        <w:r w:rsidRPr="00396913">
                          <w:rPr>
                            <w:rStyle w:val="Platshllartext"/>
                          </w:rPr>
                          <w:t xml:space="preserve">på det blåa krysset längst ut till höger för att lägga till </w:t>
                        </w:r>
                        <w:r w:rsidR="00716148" w:rsidRPr="00396913">
                          <w:rPr>
                            <w:rStyle w:val="Platshllartext"/>
                          </w:rPr>
                          <w:t>en</w:t>
                        </w:r>
                        <w:r w:rsidRPr="00396913">
                          <w:rPr>
                            <w:rStyle w:val="Platshllartext"/>
                          </w:rPr>
                          <w:t xml:space="preserve"> till </w:t>
                        </w:r>
                        <w:r w:rsidR="00716148" w:rsidRPr="00396913">
                          <w:rPr>
                            <w:rStyle w:val="Platshllartext"/>
                          </w:rPr>
                          <w:t>verksamhet</w:t>
                        </w:r>
                      </w:p>
                    </w:sdtContent>
                  </w:sdt>
                </w:sdtContent>
              </w:sdt>
            </w:sdtContent>
          </w:sdt>
        </w:tc>
      </w:tr>
      <w:tr w:rsidR="006D14DF" w:rsidRPr="00BA34C2" w:rsidTr="00974DA0">
        <w:trPr>
          <w:trHeight w:val="36"/>
        </w:trPr>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526F3" w:rsidRDefault="006D14DF" w:rsidP="00396913">
            <w:pPr>
              <w:pStyle w:val="Tabellrubrik2"/>
              <w:rPr>
                <w:noProof/>
              </w:rPr>
            </w:pPr>
            <w:r w:rsidRPr="004F6846">
              <w:rPr>
                <w:noProof/>
              </w:rPr>
              <w:t>S</w:t>
            </w:r>
            <w:r w:rsidR="00713B6B">
              <w:rPr>
                <w:noProof/>
              </w:rPr>
              <w:t>yfte och frågeställningar som får diskuteras</w:t>
            </w:r>
            <w:r w:rsidRPr="004F6846">
              <w:rPr>
                <w:noProof/>
              </w:rPr>
              <w:t>:</w:t>
            </w:r>
          </w:p>
          <w:p w:rsidR="00713B6B" w:rsidRPr="004C4DC4" w:rsidRDefault="00713B6B" w:rsidP="00396913">
            <w:pPr>
              <w:pStyle w:val="Frklaringstext"/>
              <w:spacing w:after="120"/>
              <w:rPr>
                <w:szCs w:val="20"/>
              </w:rPr>
            </w:pPr>
            <w:r w:rsidRPr="004C4DC4">
              <w:t>Jag bestämmer vilka behov som diskuteras i SIP-processen, det kan vara alla behov jag har och det kan också vara ett urval av de behov jag har. Diskutera tillsammans med huvudansvarig vilka behov du vill ska samordnas genom SIP och ange dessa här nedan</w:t>
            </w:r>
            <w:r w:rsidR="00396913">
              <w:t>.</w:t>
            </w:r>
          </w:p>
          <w:p w:rsidR="004F6846" w:rsidRPr="00713B6B" w:rsidRDefault="00557361" w:rsidP="00713B6B">
            <w:sdt>
              <w:sdtPr>
                <w:id w:val="1523665060"/>
                <w:placeholder>
                  <w:docPart w:val="577F5ACB62E641459ACAABFDB27C88C3"/>
                </w:placeholder>
                <w:showingPlcHdr/>
              </w:sdtPr>
              <w:sdtEndPr/>
              <w:sdtContent>
                <w:r w:rsidR="004F6846" w:rsidRPr="00BC5450">
                  <w:rPr>
                    <w:rStyle w:val="Platshllartext"/>
                  </w:rPr>
                  <w:t xml:space="preserve">Klicka här för att ange </w:t>
                </w:r>
                <w:r w:rsidR="00EB3D11">
                  <w:rPr>
                    <w:rStyle w:val="Platshllartext"/>
                  </w:rPr>
                  <w:t>syfte</w:t>
                </w:r>
              </w:sdtContent>
            </w:sdt>
          </w:p>
        </w:tc>
      </w:tr>
      <w:tr w:rsidR="00713B6B" w:rsidRPr="00BA34C2" w:rsidTr="00974DA0">
        <w:trPr>
          <w:trHeight w:val="36"/>
        </w:trPr>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13B6B" w:rsidRDefault="00713B6B" w:rsidP="00713B6B">
            <w:pPr>
              <w:rPr>
                <w:noProof/>
                <w:sz w:val="20"/>
                <w:szCs w:val="18"/>
              </w:rPr>
            </w:pPr>
            <w:r w:rsidRPr="004F6846">
              <w:rPr>
                <w:b/>
                <w:bCs/>
                <w:noProof/>
                <w:sz w:val="20"/>
                <w:szCs w:val="18"/>
              </w:rPr>
              <w:t>S</w:t>
            </w:r>
            <w:r>
              <w:rPr>
                <w:b/>
                <w:bCs/>
                <w:noProof/>
                <w:sz w:val="20"/>
                <w:szCs w:val="18"/>
              </w:rPr>
              <w:t xml:space="preserve">amtyckets giltighetstid: </w:t>
            </w:r>
            <w:sdt>
              <w:sdtPr>
                <w:id w:val="-883552308"/>
                <w:placeholder>
                  <w:docPart w:val="E9D4E10686EA4500AD29051FF4EDD148"/>
                </w:placeholder>
                <w:showingPlcHdr/>
              </w:sdtPr>
              <w:sdtEndPr/>
              <w:sdtContent>
                <w:r w:rsidRPr="00BC5450">
                  <w:rPr>
                    <w:rStyle w:val="Platshllartext"/>
                  </w:rPr>
                  <w:t xml:space="preserve">Klicka här för att ange </w:t>
                </w:r>
                <w:r w:rsidR="00EB3D11">
                  <w:rPr>
                    <w:rStyle w:val="Platshllartext"/>
                  </w:rPr>
                  <w:t>giltighetstid</w:t>
                </w:r>
              </w:sdtContent>
            </w:sdt>
          </w:p>
          <w:p w:rsidR="00713B6B" w:rsidRPr="00713B6B" w:rsidRDefault="00713B6B" w:rsidP="00396913">
            <w:pPr>
              <w:pStyle w:val="Frklaringstext"/>
            </w:pPr>
            <w:r w:rsidRPr="004C4DC4">
              <w:t xml:space="preserve">Samtycket upphör automatiskt efter 12 månader och måste därefter förnyas. </w:t>
            </w:r>
            <w:r w:rsidRPr="004C4DC4">
              <w:br/>
              <w:t>Jag/vi är medveten om att hela eller delar av detta samtycke när som helst kan återkallas av mig/oss genom att jag/vi meddelar den huvudansvarige i SIP-processen.</w:t>
            </w:r>
          </w:p>
        </w:tc>
      </w:tr>
      <w:tr w:rsidR="00A526F3" w:rsidRPr="00654B31" w:rsidTr="00974DA0">
        <w:trPr>
          <w:trHeight w:val="167"/>
        </w:trPr>
        <w:tc>
          <w:tcPr>
            <w:tcW w:w="5000" w:type="pc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vAlign w:val="center"/>
          </w:tcPr>
          <w:p w:rsidR="00A526F3" w:rsidRPr="00654B31" w:rsidRDefault="00557361" w:rsidP="00184F1E">
            <w:pPr>
              <w:spacing w:after="0"/>
            </w:pPr>
            <w:sdt>
              <w:sdtPr>
                <w:id w:val="1149479122"/>
                <w14:checkbox>
                  <w14:checked w14:val="0"/>
                  <w14:checkedState w14:val="2612" w14:font="MS Gothic"/>
                  <w14:uncheckedState w14:val="2610" w14:font="MS Gothic"/>
                </w14:checkbox>
              </w:sdtPr>
              <w:sdtEndPr/>
              <w:sdtContent>
                <w:r w:rsidR="00A526F3">
                  <w:rPr>
                    <w:rFonts w:ascii="MS Gothic" w:eastAsia="MS Gothic" w:hAnsi="MS Gothic" w:hint="eastAsia"/>
                  </w:rPr>
                  <w:t>☐</w:t>
                </w:r>
              </w:sdtContent>
            </w:sdt>
            <w:r w:rsidR="00A526F3">
              <w:t xml:space="preserve"> Muntligt samtycke      Datum: </w:t>
            </w:r>
            <w:sdt>
              <w:sdtPr>
                <w:id w:val="-733848375"/>
                <w:placeholder>
                  <w:docPart w:val="6123DACDF31D4F9DB0586698308269FA"/>
                </w:placeholder>
                <w:showingPlcHdr/>
                <w:date>
                  <w:dateFormat w:val="d MMMM yyyy"/>
                  <w:lid w:val="sv-SE"/>
                  <w:storeMappedDataAs w:val="dateTime"/>
                  <w:calendar w:val="gregorian"/>
                </w:date>
              </w:sdtPr>
              <w:sdtEndPr/>
              <w:sdtContent>
                <w:r w:rsidR="00A526F3">
                  <w:rPr>
                    <w:rStyle w:val="Platshllartext"/>
                  </w:rPr>
                  <w:t>Ange datum i väljaren</w:t>
                </w:r>
              </w:sdtContent>
            </w:sdt>
          </w:p>
        </w:tc>
      </w:tr>
    </w:tbl>
    <w:p w:rsidR="00220D52" w:rsidRPr="00396913" w:rsidRDefault="00220D52" w:rsidP="00184F1E">
      <w:pPr>
        <w:pBdr>
          <w:left w:val="single" w:sz="4" w:space="0" w:color="000000" w:themeColor="text1"/>
          <w:right w:val="single" w:sz="4" w:space="0" w:color="000000" w:themeColor="text1"/>
        </w:pBdr>
        <w:spacing w:after="0"/>
        <w:ind w:left="34" w:right="34"/>
        <w:rPr>
          <w:sz w:val="2"/>
          <w:szCs w:val="2"/>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85" w:type="dxa"/>
          <w:bottom w:w="28" w:type="dxa"/>
          <w:right w:w="85" w:type="dxa"/>
        </w:tblCellMar>
        <w:tblLook w:val="04A0" w:firstRow="1" w:lastRow="0" w:firstColumn="1" w:lastColumn="0" w:noHBand="0" w:noVBand="1"/>
      </w:tblPr>
      <w:tblGrid>
        <w:gridCol w:w="5097"/>
        <w:gridCol w:w="5097"/>
      </w:tblGrid>
      <w:tr w:rsidR="00396913" w:rsidRPr="00BA34C2" w:rsidTr="00974DA0">
        <w:trPr>
          <w:trHeight w:val="479"/>
          <w:tblHeader/>
        </w:trPr>
        <w:tc>
          <w:tcPr>
            <w:tcW w:w="2500" w:type="pct"/>
            <w:tcBorders>
              <w:bottom w:val="nil"/>
            </w:tcBorders>
            <w:shd w:val="clear" w:color="auto" w:fill="auto"/>
          </w:tcPr>
          <w:p w:rsidR="00396913" w:rsidRPr="00B6492C" w:rsidRDefault="00396913" w:rsidP="00DF57E9">
            <w:pPr>
              <w:pStyle w:val="Tabellrubrik2"/>
            </w:pPr>
            <w:r w:rsidRPr="006D14DF">
              <w:t>Den enskildes namnteckning</w:t>
            </w:r>
          </w:p>
          <w:p w:rsidR="00396913" w:rsidRPr="003E27CC" w:rsidRDefault="00396913" w:rsidP="00DF57E9">
            <w:pPr>
              <w:pStyle w:val="Frklaringstext"/>
            </w:pPr>
            <w:r w:rsidRPr="003E27CC">
              <w:t>Alternativt vårdnadshavare, förvaltare eller annan företrädare för den enskilde.</w:t>
            </w:r>
          </w:p>
        </w:tc>
        <w:tc>
          <w:tcPr>
            <w:tcW w:w="2500" w:type="pct"/>
            <w:tcBorders>
              <w:bottom w:val="nil"/>
            </w:tcBorders>
            <w:shd w:val="clear" w:color="auto" w:fill="auto"/>
          </w:tcPr>
          <w:p w:rsidR="00396913" w:rsidRPr="001423CD" w:rsidRDefault="00396913" w:rsidP="00DF57E9">
            <w:pPr>
              <w:pStyle w:val="Tabellrubrik2"/>
            </w:pPr>
            <w:proofErr w:type="gramStart"/>
            <w:r w:rsidRPr="00B0362A">
              <w:t>Alternativt</w:t>
            </w:r>
            <w:proofErr w:type="gramEnd"/>
            <w:r w:rsidRPr="00B0362A">
              <w:t xml:space="preserve"> vårdnadshavare, förvaltare eller annan företrädare för den enskilde</w:t>
            </w:r>
          </w:p>
        </w:tc>
      </w:tr>
      <w:tr w:rsidR="00396913" w:rsidRPr="00BA34C2" w:rsidTr="00974DA0">
        <w:trPr>
          <w:trHeight w:val="647"/>
        </w:trPr>
        <w:tc>
          <w:tcPr>
            <w:tcW w:w="2500" w:type="pct"/>
            <w:tcBorders>
              <w:top w:val="nil"/>
            </w:tcBorders>
            <w:shd w:val="clear" w:color="auto" w:fill="auto"/>
          </w:tcPr>
          <w:p w:rsidR="00396913" w:rsidRPr="006D14DF" w:rsidRDefault="00396913" w:rsidP="00566BB0">
            <w:pPr>
              <w:pStyle w:val="Tabellrubrik2"/>
              <w:keepNext w:val="0"/>
              <w:spacing w:after="0"/>
            </w:pPr>
          </w:p>
        </w:tc>
        <w:tc>
          <w:tcPr>
            <w:tcW w:w="2500" w:type="pct"/>
            <w:tcBorders>
              <w:top w:val="nil"/>
            </w:tcBorders>
            <w:shd w:val="clear" w:color="auto" w:fill="auto"/>
          </w:tcPr>
          <w:p w:rsidR="00396913" w:rsidRPr="006D14DF" w:rsidRDefault="00396913" w:rsidP="00566BB0">
            <w:pPr>
              <w:pStyle w:val="Tabellrubrik2"/>
              <w:keepNext w:val="0"/>
              <w:spacing w:after="0"/>
            </w:pPr>
          </w:p>
        </w:tc>
      </w:tr>
    </w:tbl>
    <w:p w:rsidR="00396913" w:rsidRDefault="00396913" w:rsidP="00184F1E">
      <w:pPr>
        <w:pStyle w:val="Ingetavstnd"/>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10194"/>
      </w:tblGrid>
      <w:tr w:rsidR="00220D52" w:rsidRPr="00B0362A" w:rsidTr="00974DA0">
        <w:trPr>
          <w:trHeight w:val="755"/>
          <w:tblHeader/>
        </w:trPr>
        <w:tc>
          <w:tcPr>
            <w:tcW w:w="5000" w:type="pct"/>
            <w:tcBorders>
              <w:top w:val="single" w:sz="4" w:space="0" w:color="45907A" w:themeColor="accent1"/>
              <w:left w:val="single" w:sz="4" w:space="0" w:color="45907A" w:themeColor="accent1"/>
              <w:bottom w:val="nil"/>
              <w:right w:val="single" w:sz="4" w:space="0" w:color="45907A" w:themeColor="accent1"/>
            </w:tcBorders>
            <w:shd w:val="clear" w:color="auto" w:fill="45907A" w:themeFill="accent1"/>
          </w:tcPr>
          <w:p w:rsidR="00220D52" w:rsidRPr="00DA7799" w:rsidRDefault="00220D52" w:rsidP="00184F1E">
            <w:pPr>
              <w:pStyle w:val="Tabellrubrik"/>
              <w:spacing w:after="0"/>
            </w:pPr>
            <w:r w:rsidRPr="00DA7799">
              <w:t>Annan viktig information inför mötet</w:t>
            </w:r>
          </w:p>
          <w:p w:rsidR="00220D52" w:rsidRPr="007503A9" w:rsidRDefault="007503A9" w:rsidP="00184F1E">
            <w:pPr>
              <w:pStyle w:val="Frklaringstext"/>
              <w:rPr>
                <w:sz w:val="21"/>
                <w:szCs w:val="21"/>
              </w:rPr>
            </w:pPr>
            <w:r w:rsidRPr="00DA7799">
              <w:rPr>
                <w:color w:val="FFFFFF" w:themeColor="background1"/>
              </w:rPr>
              <w:t>Anpassningar som till exempel tolk, korta och/eller digitala möten, bildstöd, om det finns fast vårdkontakt eller</w:t>
            </w:r>
            <w:r w:rsidR="00DA7799">
              <w:rPr>
                <w:color w:val="FFFFFF" w:themeColor="background1"/>
              </w:rPr>
              <w:t> </w:t>
            </w:r>
            <w:r w:rsidRPr="00DA7799">
              <w:rPr>
                <w:color w:val="FFFFFF" w:themeColor="background1"/>
              </w:rPr>
              <w:t>annan stödperson och vem det i så fall är m.m.</w:t>
            </w:r>
          </w:p>
        </w:tc>
      </w:tr>
      <w:tr w:rsidR="00220D52" w:rsidRPr="00BA34C2" w:rsidTr="00974DA0">
        <w:trPr>
          <w:trHeight w:val="850"/>
        </w:trPr>
        <w:tc>
          <w:tcPr>
            <w:tcW w:w="5000" w:type="pct"/>
            <w:tcBorders>
              <w:top w:val="nil"/>
              <w:left w:val="single" w:sz="4" w:space="0" w:color="000000" w:themeColor="text1"/>
              <w:bottom w:val="single" w:sz="4" w:space="0" w:color="000000" w:themeColor="text1"/>
              <w:right w:val="single" w:sz="4" w:space="0" w:color="000000" w:themeColor="text1"/>
            </w:tcBorders>
            <w:shd w:val="clear" w:color="auto" w:fill="auto"/>
          </w:tcPr>
          <w:sdt>
            <w:sdtPr>
              <w:id w:val="-754978981"/>
              <w:placeholder>
                <w:docPart w:val="2398C0DA56EF4AEA8C9904B44CCB77DB"/>
              </w:placeholder>
              <w:showingPlcHdr/>
            </w:sdtPr>
            <w:sdtEndPr/>
            <w:sdtContent>
              <w:p w:rsidR="00220D52" w:rsidRPr="00BA34C2" w:rsidRDefault="00220D52" w:rsidP="00C96869">
                <w:r w:rsidRPr="00BC5450">
                  <w:rPr>
                    <w:rStyle w:val="Platshllartext"/>
                  </w:rPr>
                  <w:t xml:space="preserve">Klicka här för att ange </w:t>
                </w:r>
                <w:r w:rsidR="00EB3D11">
                  <w:rPr>
                    <w:rStyle w:val="Platshllartext"/>
                  </w:rPr>
                  <w:t>information</w:t>
                </w:r>
              </w:p>
            </w:sdtContent>
          </w:sdt>
        </w:tc>
      </w:tr>
    </w:tbl>
    <w:p w:rsidR="00220D52" w:rsidRDefault="00220D52" w:rsidP="00184F1E">
      <w:pPr>
        <w:pStyle w:val="Ingetavstnd"/>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10194"/>
      </w:tblGrid>
      <w:tr w:rsidR="00A526F3" w:rsidRPr="00B0362A" w:rsidTr="00974DA0">
        <w:trPr>
          <w:trHeight w:val="57"/>
          <w:tblHeader/>
        </w:trPr>
        <w:tc>
          <w:tcPr>
            <w:tcW w:w="5000" w:type="pct"/>
            <w:tcBorders>
              <w:top w:val="single" w:sz="4" w:space="0" w:color="45907A" w:themeColor="accent1"/>
              <w:left w:val="single" w:sz="4" w:space="0" w:color="45907A" w:themeColor="accent1"/>
              <w:bottom w:val="single" w:sz="4" w:space="0" w:color="45907A" w:themeColor="accent1"/>
              <w:right w:val="single" w:sz="4" w:space="0" w:color="45907A" w:themeColor="accent1"/>
            </w:tcBorders>
            <w:shd w:val="clear" w:color="auto" w:fill="45907A" w:themeFill="accent1"/>
          </w:tcPr>
          <w:p w:rsidR="00A526F3" w:rsidRPr="007C60BA" w:rsidRDefault="00A526F3" w:rsidP="00184F1E">
            <w:pPr>
              <w:pStyle w:val="Tabellrubrik"/>
              <w:spacing w:after="0"/>
            </w:pPr>
            <w:r w:rsidRPr="008E34BE">
              <w:t>Huvudansvarig för SI</w:t>
            </w:r>
            <w:r>
              <w:t>P</w:t>
            </w:r>
          </w:p>
        </w:tc>
      </w:tr>
      <w:tr w:rsidR="00A526F3" w:rsidRPr="00B0362A" w:rsidTr="00974DA0">
        <w:trPr>
          <w:trHeight w:val="163"/>
        </w:trPr>
        <w:tc>
          <w:tcPr>
            <w:tcW w:w="5000" w:type="pct"/>
            <w:tcBorders>
              <w:top w:val="single" w:sz="4" w:space="0" w:color="45907A" w:themeColor="accent1"/>
              <w:left w:val="single" w:sz="2" w:space="0" w:color="auto"/>
              <w:bottom w:val="nil"/>
              <w:right w:val="single" w:sz="2" w:space="0" w:color="auto"/>
            </w:tcBorders>
            <w:shd w:val="clear" w:color="auto" w:fill="auto"/>
          </w:tcPr>
          <w:p w:rsidR="00A526F3" w:rsidRPr="00184F1E" w:rsidRDefault="00A526F3" w:rsidP="00184F1E">
            <w:pPr>
              <w:pStyle w:val="Tabellrubrik2"/>
            </w:pPr>
            <w:r w:rsidRPr="00B0362A">
              <w:t>Namn</w:t>
            </w:r>
          </w:p>
        </w:tc>
      </w:tr>
      <w:tr w:rsidR="00A526F3" w:rsidRPr="00BA34C2" w:rsidTr="00974DA0">
        <w:trPr>
          <w:trHeight w:val="340"/>
        </w:trPr>
        <w:tc>
          <w:tcPr>
            <w:tcW w:w="5000" w:type="pct"/>
            <w:tcBorders>
              <w:top w:val="nil"/>
              <w:left w:val="single" w:sz="4" w:space="0" w:color="000000" w:themeColor="text1"/>
              <w:bottom w:val="single" w:sz="4" w:space="0" w:color="000000" w:themeColor="text1"/>
              <w:right w:val="single" w:sz="4" w:space="0" w:color="000000" w:themeColor="text1"/>
            </w:tcBorders>
            <w:shd w:val="clear" w:color="auto" w:fill="auto"/>
          </w:tcPr>
          <w:sdt>
            <w:sdtPr>
              <w:id w:val="1723940858"/>
              <w:placeholder>
                <w:docPart w:val="B7AA2DB3DCF04946AF4348594600595C"/>
              </w:placeholder>
              <w:showingPlcHdr/>
            </w:sdtPr>
            <w:sdtEndPr/>
            <w:sdtContent>
              <w:p w:rsidR="00A526F3" w:rsidRPr="00BA34C2" w:rsidRDefault="00A526F3" w:rsidP="005A55F8">
                <w:pPr>
                  <w:spacing w:after="120"/>
                </w:pPr>
                <w:r w:rsidRPr="00BC5450">
                  <w:rPr>
                    <w:rStyle w:val="Platshllartext"/>
                  </w:rPr>
                  <w:t xml:space="preserve">Klicka här för att ange </w:t>
                </w:r>
                <w:r>
                  <w:rPr>
                    <w:rStyle w:val="Platshllartext"/>
                  </w:rPr>
                  <w:t>namn</w:t>
                </w:r>
              </w:p>
            </w:sdtContent>
          </w:sdt>
        </w:tc>
      </w:tr>
      <w:tr w:rsidR="00A526F3" w:rsidRPr="00BA34C2" w:rsidTr="00974DA0">
        <w:trPr>
          <w:trHeight w:val="20"/>
        </w:trPr>
        <w:tc>
          <w:tcPr>
            <w:tcW w:w="5000" w:type="pct"/>
            <w:tcBorders>
              <w:top w:val="single" w:sz="4" w:space="0" w:color="000000" w:themeColor="text1"/>
              <w:left w:val="single" w:sz="4" w:space="0" w:color="000000" w:themeColor="text1"/>
              <w:bottom w:val="nil"/>
              <w:right w:val="single" w:sz="4" w:space="0" w:color="000000" w:themeColor="text1"/>
            </w:tcBorders>
            <w:shd w:val="clear" w:color="auto" w:fill="auto"/>
          </w:tcPr>
          <w:p w:rsidR="00A526F3" w:rsidRPr="00184F1E" w:rsidRDefault="00A526F3" w:rsidP="00184F1E">
            <w:pPr>
              <w:pStyle w:val="Tabellrubrik2"/>
            </w:pPr>
            <w:r w:rsidRPr="00B0362A">
              <w:t>Verksamhet</w:t>
            </w:r>
          </w:p>
        </w:tc>
      </w:tr>
      <w:tr w:rsidR="00A526F3" w:rsidRPr="00BA34C2" w:rsidTr="00974DA0">
        <w:trPr>
          <w:trHeight w:val="340"/>
        </w:trPr>
        <w:tc>
          <w:tcPr>
            <w:tcW w:w="5000" w:type="pct"/>
            <w:tcBorders>
              <w:top w:val="nil"/>
              <w:left w:val="single" w:sz="4" w:space="0" w:color="000000" w:themeColor="text1"/>
              <w:bottom w:val="single" w:sz="4" w:space="0" w:color="000000" w:themeColor="text1"/>
              <w:right w:val="single" w:sz="4" w:space="0" w:color="000000" w:themeColor="text1"/>
            </w:tcBorders>
            <w:shd w:val="clear" w:color="auto" w:fill="auto"/>
          </w:tcPr>
          <w:sdt>
            <w:sdtPr>
              <w:id w:val="1663974610"/>
              <w:placeholder>
                <w:docPart w:val="AC1A2BF6445A4B9A896FFDAE09C41EAF"/>
              </w:placeholder>
              <w:showingPlcHdr/>
            </w:sdtPr>
            <w:sdtEndPr/>
            <w:sdtContent>
              <w:p w:rsidR="00A526F3" w:rsidRDefault="00A526F3" w:rsidP="005A55F8">
                <w:pPr>
                  <w:spacing w:after="120"/>
                </w:pPr>
                <w:r w:rsidRPr="00BC5450">
                  <w:rPr>
                    <w:rStyle w:val="Platshllartext"/>
                  </w:rPr>
                  <w:t xml:space="preserve">Klicka här för att ange </w:t>
                </w:r>
                <w:r>
                  <w:rPr>
                    <w:rStyle w:val="Platshllartext"/>
                  </w:rPr>
                  <w:t>verksamhet</w:t>
                </w:r>
              </w:p>
            </w:sdtContent>
          </w:sdt>
        </w:tc>
      </w:tr>
      <w:tr w:rsidR="00A526F3" w:rsidRPr="00B0362A" w:rsidTr="00974DA0">
        <w:trPr>
          <w:trHeight w:val="57"/>
        </w:trPr>
        <w:tc>
          <w:tcPr>
            <w:tcW w:w="5000" w:type="pct"/>
            <w:tcBorders>
              <w:top w:val="single" w:sz="4" w:space="0" w:color="000000" w:themeColor="text1"/>
              <w:left w:val="single" w:sz="4" w:space="0" w:color="000000" w:themeColor="text1"/>
              <w:bottom w:val="nil"/>
              <w:right w:val="single" w:sz="4" w:space="0" w:color="000000" w:themeColor="text1"/>
            </w:tcBorders>
            <w:shd w:val="clear" w:color="auto" w:fill="auto"/>
          </w:tcPr>
          <w:p w:rsidR="00A526F3" w:rsidRPr="00184F1E" w:rsidRDefault="00A526F3" w:rsidP="00184F1E">
            <w:pPr>
              <w:pStyle w:val="Tabellrubrik2"/>
            </w:pPr>
            <w:r w:rsidRPr="00B0362A">
              <w:t>Kontaktuppgifter</w:t>
            </w:r>
          </w:p>
        </w:tc>
      </w:tr>
      <w:tr w:rsidR="00A526F3" w:rsidRPr="00BA34C2" w:rsidTr="00974DA0">
        <w:trPr>
          <w:trHeight w:val="491"/>
        </w:trPr>
        <w:tc>
          <w:tcPr>
            <w:tcW w:w="5000" w:type="pct"/>
            <w:tcBorders>
              <w:top w:val="nil"/>
              <w:left w:val="single" w:sz="4" w:space="0" w:color="000000" w:themeColor="text1"/>
              <w:bottom w:val="single" w:sz="4" w:space="0" w:color="000000" w:themeColor="text1"/>
              <w:right w:val="single" w:sz="4" w:space="0" w:color="000000" w:themeColor="text1"/>
            </w:tcBorders>
            <w:shd w:val="clear" w:color="auto" w:fill="auto"/>
          </w:tcPr>
          <w:sdt>
            <w:sdtPr>
              <w:id w:val="689487150"/>
              <w:placeholder>
                <w:docPart w:val="28DB764BDB744C9A90EBAA7676008FE7"/>
              </w:placeholder>
              <w:showingPlcHdr/>
            </w:sdtPr>
            <w:sdtEndPr/>
            <w:sdtContent>
              <w:p w:rsidR="00A526F3" w:rsidRPr="00BA34C2" w:rsidRDefault="00A526F3" w:rsidP="005A55F8">
                <w:pPr>
                  <w:spacing w:after="120"/>
                </w:pPr>
                <w:r w:rsidRPr="00BC5450">
                  <w:rPr>
                    <w:rStyle w:val="Platshllartext"/>
                  </w:rPr>
                  <w:t xml:space="preserve">Klicka här för att ange </w:t>
                </w:r>
                <w:r>
                  <w:rPr>
                    <w:rStyle w:val="Platshllartext"/>
                  </w:rPr>
                  <w:t>kontaktuppgifter</w:t>
                </w:r>
              </w:p>
            </w:sdtContent>
          </w:sdt>
        </w:tc>
      </w:tr>
    </w:tbl>
    <w:p w:rsidR="00A526F3" w:rsidRDefault="00A526F3" w:rsidP="006E2D24">
      <w:pPr>
        <w:pStyle w:val="Ingetavstnd"/>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10194"/>
      </w:tblGrid>
      <w:tr w:rsidR="00A526F3" w:rsidRPr="00B0362A" w:rsidTr="00974DA0">
        <w:trPr>
          <w:trHeight w:val="20"/>
          <w:tblHeader/>
        </w:trPr>
        <w:tc>
          <w:tcPr>
            <w:tcW w:w="5000" w:type="pct"/>
            <w:tcBorders>
              <w:top w:val="single" w:sz="4" w:space="0" w:color="45907A" w:themeColor="accent1"/>
              <w:left w:val="single" w:sz="4" w:space="0" w:color="45907A" w:themeColor="accent1"/>
              <w:bottom w:val="nil"/>
              <w:right w:val="single" w:sz="4" w:space="0" w:color="45907A" w:themeColor="accent1"/>
            </w:tcBorders>
            <w:shd w:val="clear" w:color="auto" w:fill="45907A" w:themeFill="accent1"/>
          </w:tcPr>
          <w:p w:rsidR="00A526F3" w:rsidRPr="00654B31" w:rsidRDefault="00A526F3" w:rsidP="00184F1E">
            <w:pPr>
              <w:pStyle w:val="Tabellrubrik"/>
              <w:rPr>
                <w:color w:val="45907A" w:themeColor="accent1"/>
              </w:rPr>
            </w:pPr>
            <w:r w:rsidRPr="00654B31">
              <w:t>Ordförande på SIP-mötet</w:t>
            </w:r>
          </w:p>
        </w:tc>
      </w:tr>
      <w:tr w:rsidR="00A526F3" w:rsidRPr="00B0362A" w:rsidTr="00974DA0">
        <w:trPr>
          <w:trHeight w:val="20"/>
        </w:trPr>
        <w:tc>
          <w:tcPr>
            <w:tcW w:w="5000" w:type="pct"/>
            <w:tcBorders>
              <w:top w:val="nil"/>
              <w:left w:val="single" w:sz="4" w:space="0" w:color="000000" w:themeColor="text1"/>
              <w:bottom w:val="nil"/>
              <w:right w:val="single" w:sz="4" w:space="0" w:color="000000" w:themeColor="text1"/>
            </w:tcBorders>
            <w:shd w:val="clear" w:color="auto" w:fill="auto"/>
          </w:tcPr>
          <w:p w:rsidR="00A526F3" w:rsidRPr="005A55F8" w:rsidRDefault="00A526F3" w:rsidP="005A55F8">
            <w:pPr>
              <w:pStyle w:val="Tabellrubrik2"/>
            </w:pPr>
            <w:r w:rsidRPr="00B0362A">
              <w:t>Namn</w:t>
            </w:r>
          </w:p>
        </w:tc>
      </w:tr>
      <w:tr w:rsidR="00A526F3" w:rsidRPr="00BA34C2" w:rsidTr="00974DA0">
        <w:trPr>
          <w:trHeight w:val="340"/>
        </w:trPr>
        <w:tc>
          <w:tcPr>
            <w:tcW w:w="5000" w:type="pct"/>
            <w:tcBorders>
              <w:top w:val="nil"/>
              <w:left w:val="single" w:sz="4" w:space="0" w:color="000000" w:themeColor="text1"/>
              <w:bottom w:val="single" w:sz="4" w:space="0" w:color="000000" w:themeColor="text1"/>
              <w:right w:val="single" w:sz="4" w:space="0" w:color="000000" w:themeColor="text1"/>
            </w:tcBorders>
            <w:shd w:val="clear" w:color="auto" w:fill="auto"/>
          </w:tcPr>
          <w:sdt>
            <w:sdtPr>
              <w:id w:val="-391194350"/>
              <w:placeholder>
                <w:docPart w:val="BE551E21A5294B14A60E3AC3239D167A"/>
              </w:placeholder>
              <w:showingPlcHdr/>
            </w:sdtPr>
            <w:sdtEndPr/>
            <w:sdtContent>
              <w:p w:rsidR="00A526F3" w:rsidRPr="00BA34C2" w:rsidRDefault="00A526F3" w:rsidP="005A55F8">
                <w:pPr>
                  <w:spacing w:after="120"/>
                </w:pPr>
                <w:r w:rsidRPr="00BC5450">
                  <w:rPr>
                    <w:rStyle w:val="Platshllartext"/>
                  </w:rPr>
                  <w:t xml:space="preserve">Klicka här för att ange </w:t>
                </w:r>
                <w:r>
                  <w:rPr>
                    <w:rStyle w:val="Platshllartext"/>
                  </w:rPr>
                  <w:t>namn</w:t>
                </w:r>
              </w:p>
            </w:sdtContent>
          </w:sdt>
        </w:tc>
      </w:tr>
      <w:tr w:rsidR="00A526F3" w:rsidRPr="00BA34C2" w:rsidTr="00974DA0">
        <w:trPr>
          <w:trHeight w:val="283"/>
        </w:trPr>
        <w:tc>
          <w:tcPr>
            <w:tcW w:w="5000" w:type="pct"/>
            <w:tcBorders>
              <w:top w:val="single" w:sz="4" w:space="0" w:color="000000" w:themeColor="text1"/>
              <w:left w:val="single" w:sz="4" w:space="0" w:color="000000" w:themeColor="text1"/>
              <w:bottom w:val="nil"/>
              <w:right w:val="single" w:sz="4" w:space="0" w:color="000000" w:themeColor="text1"/>
            </w:tcBorders>
            <w:shd w:val="clear" w:color="auto" w:fill="auto"/>
          </w:tcPr>
          <w:p w:rsidR="00A526F3" w:rsidRPr="005A55F8" w:rsidRDefault="00A526F3" w:rsidP="005A55F8">
            <w:pPr>
              <w:pStyle w:val="Tabellrubrik2"/>
            </w:pPr>
            <w:r w:rsidRPr="00B0362A">
              <w:t>Verksamhet</w:t>
            </w:r>
          </w:p>
        </w:tc>
      </w:tr>
      <w:tr w:rsidR="00A526F3" w:rsidRPr="00BA34C2" w:rsidTr="00974DA0">
        <w:trPr>
          <w:trHeight w:val="340"/>
        </w:trPr>
        <w:tc>
          <w:tcPr>
            <w:tcW w:w="5000" w:type="pct"/>
            <w:tcBorders>
              <w:top w:val="nil"/>
              <w:left w:val="single" w:sz="4" w:space="0" w:color="000000" w:themeColor="text1"/>
              <w:bottom w:val="single" w:sz="4" w:space="0" w:color="000000" w:themeColor="text1"/>
              <w:right w:val="single" w:sz="4" w:space="0" w:color="000000" w:themeColor="text1"/>
            </w:tcBorders>
            <w:shd w:val="clear" w:color="auto" w:fill="auto"/>
          </w:tcPr>
          <w:sdt>
            <w:sdtPr>
              <w:id w:val="-228543079"/>
              <w:placeholder>
                <w:docPart w:val="E044B86CB26C4A1A87603383D972828B"/>
              </w:placeholder>
              <w:showingPlcHdr/>
            </w:sdtPr>
            <w:sdtEndPr/>
            <w:sdtContent>
              <w:p w:rsidR="00A526F3" w:rsidRDefault="00A526F3" w:rsidP="005A55F8">
                <w:pPr>
                  <w:spacing w:after="120"/>
                </w:pPr>
                <w:r w:rsidRPr="00BC5450">
                  <w:rPr>
                    <w:rStyle w:val="Platshllartext"/>
                  </w:rPr>
                  <w:t xml:space="preserve">Klicka här för att ange </w:t>
                </w:r>
                <w:r>
                  <w:rPr>
                    <w:rStyle w:val="Platshllartext"/>
                  </w:rPr>
                  <w:t>verksamhet</w:t>
                </w:r>
              </w:p>
            </w:sdtContent>
          </w:sdt>
        </w:tc>
      </w:tr>
      <w:tr w:rsidR="00A526F3" w:rsidRPr="00B0362A" w:rsidTr="00974DA0">
        <w:trPr>
          <w:trHeight w:val="57"/>
        </w:trPr>
        <w:tc>
          <w:tcPr>
            <w:tcW w:w="5000" w:type="pct"/>
            <w:tcBorders>
              <w:top w:val="single" w:sz="4" w:space="0" w:color="000000" w:themeColor="text1"/>
              <w:left w:val="single" w:sz="4" w:space="0" w:color="000000" w:themeColor="text1"/>
              <w:bottom w:val="nil"/>
              <w:right w:val="single" w:sz="4" w:space="0" w:color="000000" w:themeColor="text1"/>
            </w:tcBorders>
            <w:shd w:val="clear" w:color="auto" w:fill="auto"/>
          </w:tcPr>
          <w:p w:rsidR="00A526F3" w:rsidRPr="005A55F8" w:rsidRDefault="00A526F3" w:rsidP="005A55F8">
            <w:pPr>
              <w:pStyle w:val="Tabellrubrik2"/>
            </w:pPr>
            <w:r w:rsidRPr="00B0362A">
              <w:t>Kontaktuppgifter</w:t>
            </w:r>
          </w:p>
        </w:tc>
      </w:tr>
      <w:tr w:rsidR="00A526F3" w:rsidRPr="00BA34C2" w:rsidTr="00974DA0">
        <w:trPr>
          <w:trHeight w:val="491"/>
        </w:trPr>
        <w:tc>
          <w:tcPr>
            <w:tcW w:w="5000" w:type="pct"/>
            <w:tcBorders>
              <w:top w:val="nil"/>
              <w:left w:val="single" w:sz="4" w:space="0" w:color="000000" w:themeColor="text1"/>
              <w:bottom w:val="single" w:sz="4" w:space="0" w:color="000000" w:themeColor="text1"/>
              <w:right w:val="single" w:sz="4" w:space="0" w:color="000000" w:themeColor="text1"/>
            </w:tcBorders>
            <w:shd w:val="clear" w:color="auto" w:fill="auto"/>
          </w:tcPr>
          <w:sdt>
            <w:sdtPr>
              <w:id w:val="193041848"/>
              <w:placeholder>
                <w:docPart w:val="536B9689A9654BFDA34BE856E27697AE"/>
              </w:placeholder>
              <w:showingPlcHdr/>
            </w:sdtPr>
            <w:sdtEndPr/>
            <w:sdtContent>
              <w:p w:rsidR="00A526F3" w:rsidRPr="00BA34C2" w:rsidRDefault="00A526F3" w:rsidP="005A55F8">
                <w:pPr>
                  <w:spacing w:after="120"/>
                </w:pPr>
                <w:r w:rsidRPr="00BC5450">
                  <w:rPr>
                    <w:rStyle w:val="Platshllartext"/>
                  </w:rPr>
                  <w:t xml:space="preserve">Klicka här för att ange </w:t>
                </w:r>
                <w:r>
                  <w:rPr>
                    <w:rStyle w:val="Platshllartext"/>
                  </w:rPr>
                  <w:t>kontaktuppgifter</w:t>
                </w:r>
              </w:p>
            </w:sdtContent>
          </w:sdt>
        </w:tc>
      </w:tr>
    </w:tbl>
    <w:p w:rsidR="00975A24" w:rsidRDefault="00975A24" w:rsidP="00BD576F">
      <w:pPr>
        <w:pStyle w:val="Ingetavstnd"/>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10194"/>
      </w:tblGrid>
      <w:tr w:rsidR="00220D52" w:rsidRPr="00B0362A" w:rsidTr="00974DA0">
        <w:trPr>
          <w:trHeight w:val="134"/>
          <w:tblHeader/>
        </w:trPr>
        <w:tc>
          <w:tcPr>
            <w:tcW w:w="5000" w:type="pct"/>
            <w:tcBorders>
              <w:top w:val="single" w:sz="4" w:space="0" w:color="45907A" w:themeColor="accent1"/>
              <w:left w:val="single" w:sz="4" w:space="0" w:color="45907A" w:themeColor="accent1"/>
              <w:bottom w:val="nil"/>
              <w:right w:val="single" w:sz="4" w:space="0" w:color="45907A" w:themeColor="accent1"/>
            </w:tcBorders>
            <w:shd w:val="clear" w:color="auto" w:fill="45907A" w:themeFill="accent1"/>
          </w:tcPr>
          <w:p w:rsidR="00220D52" w:rsidRPr="00220D52" w:rsidRDefault="00220D52" w:rsidP="00184F1E">
            <w:pPr>
              <w:pStyle w:val="Tabellrubrik"/>
            </w:pPr>
            <w:r w:rsidRPr="00220D52">
              <w:t xml:space="preserve">Dina behov och vad behöver du hjälp med just nu? </w:t>
            </w:r>
            <w:r w:rsidR="001B45F6">
              <w:br/>
            </w:r>
            <w:r w:rsidRPr="00220D52">
              <w:t>Vilka insatser/åtgärder behöver du?</w:t>
            </w:r>
            <w:r w:rsidR="001B45F6">
              <w:t xml:space="preserve"> </w:t>
            </w:r>
            <w:r w:rsidRPr="00220D52">
              <w:t>Ge gärna flera alternativ.</w:t>
            </w:r>
            <w:r w:rsidR="001B45F6">
              <w:t xml:space="preserve"> *</w:t>
            </w:r>
          </w:p>
          <w:p w:rsidR="00220D52" w:rsidRPr="00220D52" w:rsidRDefault="00220D52" w:rsidP="00184F1E">
            <w:pPr>
              <w:pStyle w:val="Frklaringstext"/>
              <w:rPr>
                <w:b/>
              </w:rPr>
            </w:pPr>
            <w:r w:rsidRPr="00396913">
              <w:rPr>
                <w:color w:val="FFFFFF" w:themeColor="background1"/>
              </w:rPr>
              <w:t>De här insatserna/åtgärderna vill du att vi planerar för på SIP, vilken hjälp behöver du?</w:t>
            </w:r>
            <w:r w:rsidR="00451333" w:rsidRPr="00396913">
              <w:rPr>
                <w:color w:val="FFFFFF" w:themeColor="background1"/>
              </w:rPr>
              <w:t xml:space="preserve"> </w:t>
            </w:r>
          </w:p>
        </w:tc>
      </w:tr>
      <w:tr w:rsidR="00220D52" w:rsidRPr="00BA34C2" w:rsidTr="00974DA0">
        <w:trPr>
          <w:trHeight w:val="850"/>
        </w:trPr>
        <w:tc>
          <w:tcPr>
            <w:tcW w:w="5000" w:type="pct"/>
            <w:tcBorders>
              <w:top w:val="nil"/>
              <w:left w:val="single" w:sz="4" w:space="0" w:color="000000" w:themeColor="text1"/>
              <w:bottom w:val="single" w:sz="4" w:space="0" w:color="000000" w:themeColor="text1"/>
              <w:right w:val="single" w:sz="4" w:space="0" w:color="000000" w:themeColor="text1"/>
            </w:tcBorders>
            <w:shd w:val="clear" w:color="auto" w:fill="auto"/>
          </w:tcPr>
          <w:sdt>
            <w:sdtPr>
              <w:id w:val="1284922780"/>
              <w:placeholder>
                <w:docPart w:val="82515AF34A4841FFBC526180DD563D1C"/>
              </w:placeholder>
              <w:showingPlcHdr/>
            </w:sdtPr>
            <w:sdtEndPr/>
            <w:sdtContent>
              <w:p w:rsidR="00220D52" w:rsidRPr="00BA34C2" w:rsidRDefault="00220D52" w:rsidP="00C96869">
                <w:r w:rsidRPr="00BC5450">
                  <w:rPr>
                    <w:rStyle w:val="Platshllartext"/>
                  </w:rPr>
                  <w:t>Klicka här för att ange text</w:t>
                </w:r>
              </w:p>
            </w:sdtContent>
          </w:sdt>
        </w:tc>
      </w:tr>
    </w:tbl>
    <w:p w:rsidR="00220D52" w:rsidRPr="00220D52" w:rsidRDefault="00220D52" w:rsidP="00BD576F">
      <w:pPr>
        <w:pStyle w:val="Ingetavstnd"/>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10194"/>
      </w:tblGrid>
      <w:tr w:rsidR="00220D52" w:rsidRPr="00220D52" w:rsidTr="00974DA0">
        <w:trPr>
          <w:trHeight w:val="20"/>
          <w:tblHeader/>
        </w:trPr>
        <w:tc>
          <w:tcPr>
            <w:tcW w:w="5000" w:type="pct"/>
            <w:tcBorders>
              <w:top w:val="single" w:sz="4" w:space="0" w:color="45907A" w:themeColor="accent1"/>
              <w:left w:val="single" w:sz="4" w:space="0" w:color="45907A" w:themeColor="accent1"/>
              <w:bottom w:val="nil"/>
              <w:right w:val="single" w:sz="4" w:space="0" w:color="45907A" w:themeColor="accent1"/>
            </w:tcBorders>
            <w:shd w:val="clear" w:color="auto" w:fill="45907A" w:themeFill="accent1"/>
          </w:tcPr>
          <w:p w:rsidR="00220D52" w:rsidRPr="00220D52" w:rsidRDefault="00220D52" w:rsidP="00184F1E">
            <w:pPr>
              <w:pStyle w:val="Tabellrubrik"/>
            </w:pPr>
            <w:r w:rsidRPr="00220D52">
              <w:t>Diskutera fördelar och nackdelar med de olika insatserna.</w:t>
            </w:r>
          </w:p>
          <w:p w:rsidR="00220D52" w:rsidRPr="007503A9" w:rsidRDefault="007503A9" w:rsidP="007503A9">
            <w:pPr>
              <w:pStyle w:val="Frklaringstext"/>
              <w:rPr>
                <w:sz w:val="21"/>
                <w:szCs w:val="21"/>
              </w:rPr>
            </w:pPr>
            <w:r w:rsidRPr="007503A9">
              <w:rPr>
                <w:color w:val="FFFFFF" w:themeColor="background1"/>
              </w:rPr>
              <w:t>Vad finns det för fördelar och nackdelar med de olika alternativen?</w:t>
            </w:r>
          </w:p>
        </w:tc>
      </w:tr>
      <w:tr w:rsidR="00220D52" w:rsidRPr="00BA34C2" w:rsidTr="00974DA0">
        <w:trPr>
          <w:trHeight w:val="850"/>
        </w:trPr>
        <w:tc>
          <w:tcPr>
            <w:tcW w:w="5000" w:type="pct"/>
            <w:tcBorders>
              <w:top w:val="nil"/>
              <w:left w:val="single" w:sz="4" w:space="0" w:color="000000" w:themeColor="text1"/>
              <w:bottom w:val="single" w:sz="4" w:space="0" w:color="000000" w:themeColor="text1"/>
              <w:right w:val="single" w:sz="4" w:space="0" w:color="000000" w:themeColor="text1"/>
            </w:tcBorders>
            <w:shd w:val="clear" w:color="auto" w:fill="auto"/>
          </w:tcPr>
          <w:sdt>
            <w:sdtPr>
              <w:id w:val="-970742456"/>
              <w:placeholder>
                <w:docPart w:val="5D8AC6D6048E4140B421FB4DEC727933"/>
              </w:placeholder>
              <w:showingPlcHdr/>
            </w:sdtPr>
            <w:sdtEndPr/>
            <w:sdtContent>
              <w:p w:rsidR="00220D52" w:rsidRPr="00BA34C2" w:rsidRDefault="00220D52" w:rsidP="00C96869">
                <w:r w:rsidRPr="00BC5450">
                  <w:rPr>
                    <w:rStyle w:val="Platshllartext"/>
                  </w:rPr>
                  <w:t>Klicka här för att ange text</w:t>
                </w:r>
              </w:p>
            </w:sdtContent>
          </w:sdt>
        </w:tc>
      </w:tr>
    </w:tbl>
    <w:p w:rsidR="00220D52" w:rsidRPr="00B0362A" w:rsidRDefault="00220D52" w:rsidP="00BD576F">
      <w:pPr>
        <w:pStyle w:val="Ingetavstnd"/>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10194"/>
      </w:tblGrid>
      <w:tr w:rsidR="00220D52" w:rsidRPr="00220D52" w:rsidTr="00974DA0">
        <w:trPr>
          <w:trHeight w:val="641"/>
          <w:tblHeader/>
        </w:trPr>
        <w:tc>
          <w:tcPr>
            <w:tcW w:w="5000" w:type="pct"/>
            <w:tcBorders>
              <w:top w:val="single" w:sz="4" w:space="0" w:color="45907A" w:themeColor="accent1"/>
              <w:left w:val="single" w:sz="4" w:space="0" w:color="45907A" w:themeColor="accent1"/>
              <w:bottom w:val="nil"/>
              <w:right w:val="single" w:sz="4" w:space="0" w:color="45907A" w:themeColor="accent1"/>
            </w:tcBorders>
            <w:shd w:val="clear" w:color="auto" w:fill="45907A" w:themeFill="accent1"/>
          </w:tcPr>
          <w:p w:rsidR="00220D52" w:rsidRPr="00220D52" w:rsidRDefault="00220D52" w:rsidP="00184F1E">
            <w:pPr>
              <w:pStyle w:val="Tabellrubrik"/>
            </w:pPr>
            <w:r w:rsidRPr="00220D52">
              <w:t>Vilka åtgärder/aktiviteter föreslår personalen? Diskutera fördelar och nackdelar</w:t>
            </w:r>
          </w:p>
          <w:p w:rsidR="00220D52" w:rsidRPr="00220D52" w:rsidRDefault="006C5252" w:rsidP="00184F1E">
            <w:pPr>
              <w:pStyle w:val="Frklaringstext"/>
              <w:rPr>
                <w:b/>
              </w:rPr>
            </w:pPr>
            <w:r w:rsidRPr="006C5252">
              <w:rPr>
                <w:color w:val="FFFFFF" w:themeColor="background1"/>
              </w:rPr>
              <w:t>Här kan information som framkommer i förmöte fyllas i. Vid behov av mer kunskap om olika alternativ kan personal kontakta andra berörda och återkoppla till dig före SIP-mötet.</w:t>
            </w:r>
          </w:p>
        </w:tc>
      </w:tr>
      <w:tr w:rsidR="00220D52" w:rsidRPr="00BA34C2" w:rsidTr="00974DA0">
        <w:trPr>
          <w:trHeight w:val="850"/>
        </w:trPr>
        <w:tc>
          <w:tcPr>
            <w:tcW w:w="5000" w:type="pct"/>
            <w:tcBorders>
              <w:top w:val="nil"/>
              <w:left w:val="single" w:sz="4" w:space="0" w:color="000000" w:themeColor="text1"/>
              <w:bottom w:val="single" w:sz="4" w:space="0" w:color="000000" w:themeColor="text1"/>
              <w:right w:val="single" w:sz="4" w:space="0" w:color="000000" w:themeColor="text1"/>
            </w:tcBorders>
            <w:shd w:val="clear" w:color="auto" w:fill="auto"/>
          </w:tcPr>
          <w:sdt>
            <w:sdtPr>
              <w:id w:val="1758631448"/>
              <w:placeholder>
                <w:docPart w:val="7560545F863741A28AF9333502776211"/>
              </w:placeholder>
              <w:showingPlcHdr/>
            </w:sdtPr>
            <w:sdtEndPr/>
            <w:sdtContent>
              <w:p w:rsidR="00220D52" w:rsidRPr="00BA34C2" w:rsidRDefault="00220D52" w:rsidP="00C96869">
                <w:r w:rsidRPr="00BC5450">
                  <w:rPr>
                    <w:rStyle w:val="Platshllartext"/>
                  </w:rPr>
                  <w:t>Klicka här för att ange text</w:t>
                </w:r>
              </w:p>
            </w:sdtContent>
          </w:sdt>
        </w:tc>
      </w:tr>
    </w:tbl>
    <w:p w:rsidR="006C5252" w:rsidRDefault="006C5252" w:rsidP="00566BB0">
      <w:pPr>
        <w:keepNext/>
        <w:spacing w:before="240" w:after="120"/>
      </w:pPr>
    </w:p>
    <w:p w:rsidR="006C5252" w:rsidRDefault="006C5252">
      <w:r>
        <w:br w:type="page"/>
      </w:r>
    </w:p>
    <w:p w:rsidR="00220D52" w:rsidRPr="00285DDA" w:rsidRDefault="00B20AC1" w:rsidP="00566BB0">
      <w:pPr>
        <w:keepNext/>
        <w:spacing w:before="240" w:after="120"/>
      </w:pPr>
      <w:r>
        <w:rPr>
          <w:noProof/>
        </w:rPr>
        <w:drawing>
          <wp:inline distT="0" distB="0" distL="0" distR="0" wp14:anchorId="684E90CF" wp14:editId="24A38C4C">
            <wp:extent cx="504000" cy="504000"/>
            <wp:effectExtent l="0" t="0" r="0" b="0"/>
            <wp:docPr id="8" name="Bildobjekt 8" descr="Ikon pusselb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Ikon pusselbita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p w:rsidR="00220D52" w:rsidRPr="006E2D24" w:rsidRDefault="00220D52" w:rsidP="00285DDA">
      <w:pPr>
        <w:pStyle w:val="Rubrik2"/>
        <w:spacing w:before="120"/>
      </w:pPr>
      <w:r>
        <w:t>Agenda för SIP-mötet</w:t>
      </w:r>
    </w:p>
    <w:p w:rsidR="00220D52" w:rsidRPr="00220D52" w:rsidRDefault="00220D52" w:rsidP="00220D52">
      <w:r>
        <w:t xml:space="preserve">Sammanfatta frågorna </w:t>
      </w:r>
      <w:r w:rsidR="00451333">
        <w:t xml:space="preserve">med * </w:t>
      </w:r>
      <w:r>
        <w:t>ovan. Målen fylls i innan mötet tillsammans med dig. Insat</w:t>
      </w:r>
      <w:r w:rsidR="00451333">
        <w:t>s</w:t>
      </w:r>
      <w:r>
        <w:t xml:space="preserve">er och ansvar fylls i på SIP-mötet.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3256"/>
        <w:gridCol w:w="3541"/>
        <w:gridCol w:w="3397"/>
      </w:tblGrid>
      <w:tr w:rsidR="004F6846" w:rsidRPr="00B0362A" w:rsidTr="00761827">
        <w:trPr>
          <w:trHeight w:val="580"/>
          <w:tblHeader/>
        </w:trPr>
        <w:tc>
          <w:tcPr>
            <w:tcW w:w="1597" w:type="pct"/>
            <w:tcBorders>
              <w:top w:val="single" w:sz="4" w:space="0" w:color="45907A" w:themeColor="accent1"/>
              <w:left w:val="single" w:sz="4" w:space="0" w:color="45907A" w:themeColor="accent1"/>
              <w:bottom w:val="nil"/>
              <w:right w:val="single" w:sz="4" w:space="0" w:color="auto"/>
            </w:tcBorders>
            <w:shd w:val="clear" w:color="auto" w:fill="45907A" w:themeFill="accent1"/>
          </w:tcPr>
          <w:p w:rsidR="00396913" w:rsidRDefault="004F6846" w:rsidP="006E2D24">
            <w:pPr>
              <w:pStyle w:val="Tabellrubrik"/>
            </w:pPr>
            <w:r w:rsidRPr="008E34BE">
              <w:t xml:space="preserve">Mål: </w:t>
            </w:r>
          </w:p>
          <w:p w:rsidR="004F6846" w:rsidRPr="00E232ED" w:rsidRDefault="00220D52" w:rsidP="006E2D24">
            <w:pPr>
              <w:pStyle w:val="Frklaringstext"/>
            </w:pPr>
            <w:r w:rsidRPr="00396913">
              <w:rPr>
                <w:color w:val="FFFFFF" w:themeColor="background1"/>
              </w:rPr>
              <w:t>Vad vill du uppnå på kort sikt?</w:t>
            </w:r>
          </w:p>
        </w:tc>
        <w:tc>
          <w:tcPr>
            <w:tcW w:w="1737" w:type="pct"/>
            <w:tcBorders>
              <w:top w:val="single" w:sz="4" w:space="0" w:color="0074A2" w:themeColor="accent2"/>
              <w:left w:val="single" w:sz="4" w:space="0" w:color="auto"/>
              <w:bottom w:val="nil"/>
              <w:right w:val="single" w:sz="4" w:space="0" w:color="auto"/>
            </w:tcBorders>
            <w:shd w:val="clear" w:color="auto" w:fill="0074A2" w:themeFill="accent2"/>
          </w:tcPr>
          <w:p w:rsidR="004F6846" w:rsidRPr="004F6846" w:rsidRDefault="00220D52" w:rsidP="006E2D24">
            <w:pPr>
              <w:pStyle w:val="Tabellrubrik"/>
              <w:rPr>
                <w:szCs w:val="20"/>
              </w:rPr>
            </w:pPr>
            <w:r>
              <w:rPr>
                <w:szCs w:val="20"/>
              </w:rPr>
              <w:t>Planerade insatser</w:t>
            </w:r>
            <w:r w:rsidR="004F6846" w:rsidRPr="004F6846">
              <w:rPr>
                <w:szCs w:val="20"/>
              </w:rPr>
              <w:t>/åtgärder</w:t>
            </w:r>
            <w:r>
              <w:rPr>
                <w:szCs w:val="20"/>
              </w:rPr>
              <w:t>:</w:t>
            </w:r>
          </w:p>
          <w:p w:rsidR="008E103C" w:rsidRPr="008E103C" w:rsidRDefault="004F6846" w:rsidP="006E2D24">
            <w:pPr>
              <w:pStyle w:val="Frklaringstext"/>
            </w:pPr>
            <w:r w:rsidRPr="00396913">
              <w:rPr>
                <w:color w:val="FFFFFF" w:themeColor="background1"/>
              </w:rPr>
              <w:t xml:space="preserve">Vad </w:t>
            </w:r>
            <w:r w:rsidR="00220D52" w:rsidRPr="00396913">
              <w:rPr>
                <w:color w:val="FFFFFF" w:themeColor="background1"/>
              </w:rPr>
              <w:t>ska vi göra och när?</w:t>
            </w:r>
          </w:p>
        </w:tc>
        <w:tc>
          <w:tcPr>
            <w:tcW w:w="1666" w:type="pct"/>
            <w:tcBorders>
              <w:top w:val="single" w:sz="4" w:space="0" w:color="0074A2" w:themeColor="accent2"/>
              <w:left w:val="single" w:sz="4" w:space="0" w:color="auto"/>
              <w:bottom w:val="nil"/>
              <w:right w:val="single" w:sz="4" w:space="0" w:color="0074A2" w:themeColor="accent2"/>
            </w:tcBorders>
            <w:shd w:val="clear" w:color="auto" w:fill="0074A2" w:themeFill="accent2"/>
          </w:tcPr>
          <w:p w:rsidR="004F6846" w:rsidRPr="004F6846" w:rsidRDefault="002D168E" w:rsidP="006E2D24">
            <w:pPr>
              <w:pStyle w:val="Tabellrubrik"/>
              <w:rPr>
                <w:bCs/>
                <w:szCs w:val="20"/>
              </w:rPr>
            </w:pPr>
            <w:r>
              <w:rPr>
                <w:szCs w:val="20"/>
              </w:rPr>
              <w:t>Ansvarig</w:t>
            </w:r>
            <w:r w:rsidR="004F6846" w:rsidRPr="004F6846">
              <w:rPr>
                <w:szCs w:val="20"/>
              </w:rPr>
              <w:t>:</w:t>
            </w:r>
            <w:r w:rsidR="004F6846" w:rsidRPr="004F6846">
              <w:rPr>
                <w:bCs/>
                <w:szCs w:val="20"/>
              </w:rPr>
              <w:t xml:space="preserve"> </w:t>
            </w:r>
          </w:p>
          <w:p w:rsidR="004F6846" w:rsidRPr="00E232ED" w:rsidRDefault="00220D52" w:rsidP="006E2D24">
            <w:pPr>
              <w:pStyle w:val="Frklaringstext"/>
            </w:pPr>
            <w:r w:rsidRPr="00396913">
              <w:rPr>
                <w:color w:val="FFFFFF" w:themeColor="background1"/>
              </w:rPr>
              <w:t>Vilka ska göra vad</w:t>
            </w:r>
            <w:r w:rsidR="004F6846" w:rsidRPr="00396913">
              <w:rPr>
                <w:color w:val="FFFFFF" w:themeColor="background1"/>
              </w:rPr>
              <w:t>?</w:t>
            </w:r>
          </w:p>
        </w:tc>
      </w:tr>
      <w:sdt>
        <w:sdtPr>
          <w:id w:val="-2120060726"/>
          <w15:repeatingSection/>
        </w:sdtPr>
        <w:sdtEndPr/>
        <w:sdtContent>
          <w:sdt>
            <w:sdtPr>
              <w:id w:val="2093892761"/>
              <w:placeholder>
                <w:docPart w:val="373D8135BAA24A179BFB6ED37DAF7170"/>
              </w:placeholder>
              <w15:repeatingSectionItem/>
            </w:sdtPr>
            <w:sdtEndPr/>
            <w:sdtContent>
              <w:tr w:rsidR="004F6846" w:rsidRPr="00BA34C2" w:rsidTr="00761827">
                <w:trPr>
                  <w:trHeight w:val="567"/>
                </w:trPr>
                <w:tc>
                  <w:tcPr>
                    <w:tcW w:w="1597" w:type="pct"/>
                    <w:tcBorders>
                      <w:top w:val="nil"/>
                      <w:left w:val="single" w:sz="4" w:space="0" w:color="000000" w:themeColor="text1"/>
                      <w:bottom w:val="single" w:sz="4" w:space="0" w:color="000000" w:themeColor="text1"/>
                      <w:right w:val="single" w:sz="4" w:space="0" w:color="auto"/>
                    </w:tcBorders>
                    <w:shd w:val="clear" w:color="auto" w:fill="auto"/>
                  </w:tcPr>
                  <w:sdt>
                    <w:sdtPr>
                      <w:id w:val="-38678129"/>
                      <w:placeholder>
                        <w:docPart w:val="C9E7E5C00A9F456CADF2F92C616D5EBE"/>
                      </w:placeholder>
                      <w:showingPlcHdr/>
                    </w:sdtPr>
                    <w:sdtEndPr/>
                    <w:sdtContent>
                      <w:p w:rsidR="004F6846" w:rsidRPr="00BA34C2" w:rsidRDefault="004F6846" w:rsidP="004F6846">
                        <w:r w:rsidRPr="00BC5450">
                          <w:rPr>
                            <w:rStyle w:val="Platshllartext"/>
                          </w:rPr>
                          <w:t>Klicka här för att ange text</w:t>
                        </w:r>
                      </w:p>
                    </w:sdtContent>
                  </w:sdt>
                </w:tc>
                <w:tc>
                  <w:tcPr>
                    <w:tcW w:w="1737" w:type="pct"/>
                    <w:tcBorders>
                      <w:top w:val="nil"/>
                      <w:left w:val="single" w:sz="4" w:space="0" w:color="auto"/>
                      <w:bottom w:val="single" w:sz="4" w:space="0" w:color="000000" w:themeColor="text1"/>
                      <w:right w:val="single" w:sz="4" w:space="0" w:color="auto"/>
                    </w:tcBorders>
                    <w:shd w:val="clear" w:color="auto" w:fill="auto"/>
                  </w:tcPr>
                  <w:sdt>
                    <w:sdtPr>
                      <w:id w:val="1637759858"/>
                      <w:placeholder>
                        <w:docPart w:val="BAF01FD9A4E24121AFA467BF45D2005C"/>
                      </w:placeholder>
                      <w:showingPlcHdr/>
                    </w:sdtPr>
                    <w:sdtEndPr/>
                    <w:sdtContent>
                      <w:p w:rsidR="004F6846" w:rsidRPr="00BA34C2" w:rsidRDefault="004F6846" w:rsidP="004F6846">
                        <w:r w:rsidRPr="00BC5450">
                          <w:rPr>
                            <w:rStyle w:val="Platshllartext"/>
                          </w:rPr>
                          <w:t>Klicka här för att ange text</w:t>
                        </w:r>
                      </w:p>
                    </w:sdtContent>
                  </w:sdt>
                </w:tc>
                <w:tc>
                  <w:tcPr>
                    <w:tcW w:w="1666" w:type="pct"/>
                    <w:tcBorders>
                      <w:top w:val="nil"/>
                      <w:left w:val="single" w:sz="4" w:space="0" w:color="auto"/>
                      <w:bottom w:val="single" w:sz="4" w:space="0" w:color="000000" w:themeColor="text1"/>
                      <w:right w:val="single" w:sz="4" w:space="0" w:color="000000" w:themeColor="text1"/>
                    </w:tcBorders>
                    <w:shd w:val="clear" w:color="auto" w:fill="auto"/>
                  </w:tcPr>
                  <w:sdt>
                    <w:sdtPr>
                      <w:id w:val="-1023628398"/>
                      <w:placeholder>
                        <w:docPart w:val="5B439D7DB687437FB520A1806E035BBD"/>
                      </w:placeholder>
                      <w:showingPlcHdr/>
                    </w:sdtPr>
                    <w:sdtEndPr/>
                    <w:sdtContent>
                      <w:p w:rsidR="004F6846" w:rsidRPr="00BA34C2" w:rsidRDefault="004F6846" w:rsidP="004F6846">
                        <w:r w:rsidRPr="00BC5450">
                          <w:rPr>
                            <w:rStyle w:val="Platshllartext"/>
                          </w:rPr>
                          <w:t>Klicka här för att ange text</w:t>
                        </w:r>
                        <w:r w:rsidR="001B45F6">
                          <w:rPr>
                            <w:rStyle w:val="Platshllartext"/>
                          </w:rPr>
                          <w:t>.</w:t>
                        </w:r>
                        <w:r w:rsidR="001B45F6" w:rsidRPr="001B45F6">
                          <w:rPr>
                            <w:rStyle w:val="Platshllartext"/>
                          </w:rPr>
                          <w:t xml:space="preserve"> </w:t>
                        </w:r>
                        <w:r w:rsidR="00724EB2">
                          <w:rPr>
                            <w:rStyle w:val="Platshllartext"/>
                          </w:rPr>
                          <w:br/>
                        </w:r>
                        <w:r w:rsidR="00724EB2">
                          <w:rPr>
                            <w:rStyle w:val="Platshllartext"/>
                          </w:rPr>
                          <w:br/>
                        </w:r>
                        <w:r w:rsidR="001B45F6" w:rsidRPr="001B45F6">
                          <w:rPr>
                            <w:rStyle w:val="Platshllartext"/>
                          </w:rPr>
                          <w:t xml:space="preserve">Klicka </w:t>
                        </w:r>
                        <w:r w:rsidR="001B45F6" w:rsidRPr="001B45F6">
                          <w:rPr>
                            <w:rStyle w:val="Platshllartext"/>
                            <w:u w:val="single"/>
                          </w:rPr>
                          <w:t>sedan</w:t>
                        </w:r>
                        <w:r w:rsidR="001B45F6" w:rsidRPr="001B45F6">
                          <w:rPr>
                            <w:rStyle w:val="Platshllartext"/>
                          </w:rPr>
                          <w:t xml:space="preserve"> på det blåa krysset längst ut till höger för att lägga till flera</w:t>
                        </w:r>
                        <w:r w:rsidR="001B45F6">
                          <w:rPr>
                            <w:rStyle w:val="Platshllartext"/>
                          </w:rPr>
                          <w:t xml:space="preserve"> rader</w:t>
                        </w:r>
                        <w:r w:rsidR="001B45F6" w:rsidRPr="001B45F6">
                          <w:rPr>
                            <w:rStyle w:val="Platshllartext"/>
                          </w:rPr>
                          <w:t>.</w:t>
                        </w:r>
                      </w:p>
                    </w:sdtContent>
                  </w:sdt>
                </w:tc>
              </w:tr>
            </w:sdtContent>
          </w:sdt>
        </w:sdtContent>
      </w:sdt>
    </w:tbl>
    <w:p w:rsidR="004C4DC4" w:rsidRPr="001B45F6" w:rsidRDefault="004C4DC4" w:rsidP="00BD576F">
      <w:pPr>
        <w:pStyle w:val="Ingetavstnd"/>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10194"/>
      </w:tblGrid>
      <w:tr w:rsidR="00837522" w:rsidRPr="00B0362A" w:rsidTr="00974DA0">
        <w:trPr>
          <w:trHeight w:val="250"/>
          <w:tblHeader/>
        </w:trPr>
        <w:tc>
          <w:tcPr>
            <w:tcW w:w="5000" w:type="pct"/>
            <w:tcBorders>
              <w:top w:val="single" w:sz="4" w:space="0" w:color="0074A2" w:themeColor="accent2"/>
              <w:left w:val="single" w:sz="4" w:space="0" w:color="0074A2" w:themeColor="accent2"/>
              <w:bottom w:val="nil"/>
              <w:right w:val="single" w:sz="4" w:space="0" w:color="0074A2" w:themeColor="accent2"/>
            </w:tcBorders>
            <w:shd w:val="clear" w:color="auto" w:fill="0074A2" w:themeFill="accent2"/>
          </w:tcPr>
          <w:p w:rsidR="00975A24" w:rsidRDefault="00837522" w:rsidP="006E2D24">
            <w:pPr>
              <w:pStyle w:val="Tabellrubrik"/>
            </w:pPr>
            <w:r w:rsidRPr="00B0362A">
              <w:t>Annan viktig information</w:t>
            </w:r>
            <w:r>
              <w:t xml:space="preserve"> som kommer upp i mötet, men ej del av agendan</w:t>
            </w:r>
          </w:p>
          <w:p w:rsidR="00837522" w:rsidRPr="00220D52" w:rsidRDefault="007503A9" w:rsidP="006E2D24">
            <w:pPr>
              <w:pStyle w:val="Frklaringstext"/>
              <w:rPr>
                <w:b/>
              </w:rPr>
            </w:pPr>
            <w:r>
              <w:rPr>
                <w:color w:val="FFFFFF" w:themeColor="background1"/>
              </w:rPr>
              <w:t>T.</w:t>
            </w:r>
            <w:r w:rsidR="00837522" w:rsidRPr="00396913">
              <w:rPr>
                <w:color w:val="FFFFFF" w:themeColor="background1"/>
              </w:rPr>
              <w:t>ex. andra behov som kan lyftas i nästa uppföljning, att personal som närvarat godkänner innehållet i planen</w:t>
            </w:r>
            <w:r w:rsidR="0030410B" w:rsidRPr="00396913">
              <w:rPr>
                <w:color w:val="FFFFFF" w:themeColor="background1"/>
              </w:rPr>
              <w:t>, att SIP-processen kan avslutas</w:t>
            </w:r>
            <w:r w:rsidR="00220D52" w:rsidRPr="00396913">
              <w:rPr>
                <w:color w:val="FFFFFF" w:themeColor="background1"/>
              </w:rPr>
              <w:t>.</w:t>
            </w:r>
          </w:p>
        </w:tc>
      </w:tr>
      <w:tr w:rsidR="00837522" w:rsidRPr="00BA34C2" w:rsidTr="00974DA0">
        <w:trPr>
          <w:trHeight w:val="567"/>
        </w:trPr>
        <w:tc>
          <w:tcPr>
            <w:tcW w:w="5000" w:type="pct"/>
            <w:tcBorders>
              <w:top w:val="nil"/>
              <w:left w:val="single" w:sz="4" w:space="0" w:color="000000" w:themeColor="text1"/>
              <w:bottom w:val="single" w:sz="4" w:space="0" w:color="000000" w:themeColor="text1"/>
              <w:right w:val="single" w:sz="4" w:space="0" w:color="000000" w:themeColor="text1"/>
            </w:tcBorders>
            <w:shd w:val="clear" w:color="auto" w:fill="auto"/>
          </w:tcPr>
          <w:sdt>
            <w:sdtPr>
              <w:id w:val="-214658965"/>
              <w:placeholder>
                <w:docPart w:val="E21C8B786DAD4F71BE3C7EBB1E1A7418"/>
              </w:placeholder>
              <w:showingPlcHdr/>
            </w:sdtPr>
            <w:sdtEndPr/>
            <w:sdtContent>
              <w:p w:rsidR="00837522" w:rsidRPr="00BA34C2" w:rsidRDefault="004F6846" w:rsidP="005B3964">
                <w:r w:rsidRPr="00BC5450">
                  <w:rPr>
                    <w:rStyle w:val="Platshllartext"/>
                  </w:rPr>
                  <w:t>Klicka här för att ange text</w:t>
                </w:r>
              </w:p>
            </w:sdtContent>
          </w:sdt>
        </w:tc>
      </w:tr>
    </w:tbl>
    <w:p w:rsidR="004F6880" w:rsidRPr="00B0362A" w:rsidRDefault="004F6880" w:rsidP="00BD576F">
      <w:pPr>
        <w:pStyle w:val="Ingetavstnd"/>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3109"/>
        <w:gridCol w:w="1988"/>
        <w:gridCol w:w="190"/>
        <w:gridCol w:w="4907"/>
      </w:tblGrid>
      <w:tr w:rsidR="00105A87" w:rsidRPr="00B0362A" w:rsidTr="00974DA0">
        <w:trPr>
          <w:trHeight w:val="20"/>
          <w:tblHeader/>
        </w:trPr>
        <w:tc>
          <w:tcPr>
            <w:tcW w:w="2500" w:type="pct"/>
            <w:gridSpan w:val="2"/>
            <w:tcBorders>
              <w:top w:val="single" w:sz="4" w:space="0" w:color="0074A2" w:themeColor="accent2"/>
              <w:left w:val="single" w:sz="4" w:space="0" w:color="0074A2" w:themeColor="accent2"/>
              <w:bottom w:val="nil"/>
              <w:right w:val="single" w:sz="4" w:space="0" w:color="0074A2" w:themeColor="accent2"/>
            </w:tcBorders>
            <w:shd w:val="clear" w:color="auto" w:fill="0074A2" w:themeFill="accent2"/>
          </w:tcPr>
          <w:p w:rsidR="00105A87" w:rsidRPr="00B0362A" w:rsidRDefault="00105A87" w:rsidP="006E2D24">
            <w:pPr>
              <w:pStyle w:val="Tabellrubrik"/>
            </w:pPr>
            <w:r w:rsidRPr="00E5420E">
              <w:t>Ja</w:t>
            </w:r>
            <w:r>
              <w:t>g godkänner innehållet i planen</w:t>
            </w:r>
          </w:p>
        </w:tc>
        <w:tc>
          <w:tcPr>
            <w:tcW w:w="2500" w:type="pct"/>
            <w:gridSpan w:val="2"/>
            <w:tcBorders>
              <w:top w:val="single" w:sz="4" w:space="0" w:color="0074A2" w:themeColor="accent2"/>
              <w:left w:val="single" w:sz="4" w:space="0" w:color="0074A2" w:themeColor="accent2"/>
              <w:bottom w:val="nil"/>
              <w:right w:val="single" w:sz="4" w:space="0" w:color="0074A2" w:themeColor="accent2"/>
            </w:tcBorders>
            <w:shd w:val="clear" w:color="auto" w:fill="0074A2" w:themeFill="accent2"/>
            <w:vAlign w:val="center"/>
          </w:tcPr>
          <w:p w:rsidR="00105A87" w:rsidRPr="00105A87" w:rsidRDefault="00105A87" w:rsidP="00975A24">
            <w:pPr>
              <w:pStyle w:val="Tabellrubrik"/>
              <w:rPr>
                <w:color w:val="0074A2" w:themeColor="accent2"/>
              </w:rPr>
            </w:pPr>
            <w:r w:rsidRPr="00105A87">
              <w:rPr>
                <w:color w:val="0074A2" w:themeColor="accent2"/>
              </w:rPr>
              <w:t>Jag godkänner innehållet i planen</w:t>
            </w:r>
          </w:p>
        </w:tc>
      </w:tr>
      <w:tr w:rsidR="003D107E" w:rsidRPr="00654B31" w:rsidTr="00974DA0">
        <w:trPr>
          <w:trHeight w:val="204"/>
        </w:trPr>
        <w:tc>
          <w:tcPr>
            <w:tcW w:w="1525" w:type="pct"/>
            <w:tcBorders>
              <w:top w:val="nil"/>
              <w:left w:val="single" w:sz="4" w:space="0" w:color="000000" w:themeColor="text1"/>
              <w:bottom w:val="single" w:sz="4" w:space="0" w:color="000000" w:themeColor="text1"/>
              <w:right w:val="nil"/>
            </w:tcBorders>
            <w:shd w:val="clear" w:color="auto" w:fill="FFFFFF" w:themeFill="background1"/>
            <w:vAlign w:val="center"/>
          </w:tcPr>
          <w:p w:rsidR="003D107E" w:rsidRPr="00E5420E" w:rsidRDefault="00557361" w:rsidP="006E2D24">
            <w:pPr>
              <w:spacing w:after="0"/>
            </w:pPr>
            <w:sdt>
              <w:sdtPr>
                <w:id w:val="-1476216768"/>
                <w14:checkbox>
                  <w14:checked w14:val="0"/>
                  <w14:checkedState w14:val="2612" w14:font="MS Gothic"/>
                  <w14:uncheckedState w14:val="2610" w14:font="MS Gothic"/>
                </w14:checkbox>
              </w:sdtPr>
              <w:sdtEndPr/>
              <w:sdtContent>
                <w:r w:rsidR="003D107E">
                  <w:rPr>
                    <w:rFonts w:ascii="MS Gothic" w:eastAsia="MS Gothic" w:hAnsi="MS Gothic" w:hint="eastAsia"/>
                  </w:rPr>
                  <w:t>☐</w:t>
                </w:r>
              </w:sdtContent>
            </w:sdt>
            <w:r w:rsidR="003D107E">
              <w:t xml:space="preserve"> Muntligt samtycke</w:t>
            </w:r>
          </w:p>
        </w:tc>
        <w:tc>
          <w:tcPr>
            <w:tcW w:w="3475" w:type="pct"/>
            <w:gridSpan w:val="3"/>
            <w:tcBorders>
              <w:top w:val="nil"/>
              <w:left w:val="nil"/>
              <w:bottom w:val="single" w:sz="4" w:space="0" w:color="000000" w:themeColor="text1"/>
              <w:right w:val="single" w:sz="4" w:space="0" w:color="000000" w:themeColor="text1"/>
            </w:tcBorders>
            <w:shd w:val="clear" w:color="auto" w:fill="FFFFFF" w:themeFill="background1"/>
            <w:vAlign w:val="center"/>
          </w:tcPr>
          <w:p w:rsidR="003D107E" w:rsidRPr="00654B31" w:rsidRDefault="003D107E" w:rsidP="006E2D24">
            <w:pPr>
              <w:spacing w:after="0"/>
            </w:pPr>
            <w:r>
              <w:t xml:space="preserve">Datum: </w:t>
            </w:r>
            <w:sdt>
              <w:sdtPr>
                <w:id w:val="-838529048"/>
                <w:placeholder>
                  <w:docPart w:val="2E3B255055E740789DCBF89018A4571A"/>
                </w:placeholder>
                <w:showingPlcHdr/>
                <w:date>
                  <w:dateFormat w:val="d MMMM yyyy"/>
                  <w:lid w:val="sv-SE"/>
                  <w:storeMappedDataAs w:val="dateTime"/>
                  <w:calendar w:val="gregorian"/>
                </w:date>
              </w:sdtPr>
              <w:sdtEndPr/>
              <w:sdtContent>
                <w:r>
                  <w:rPr>
                    <w:rStyle w:val="Platshllartext"/>
                  </w:rPr>
                  <w:t>Ange datum i väljaren</w:t>
                </w:r>
              </w:sdtContent>
            </w:sdt>
          </w:p>
        </w:tc>
      </w:tr>
      <w:tr w:rsidR="00975A24" w:rsidRPr="00B0362A" w:rsidTr="00974DA0">
        <w:trPr>
          <w:trHeight w:val="1558"/>
        </w:trPr>
        <w:tc>
          <w:tcPr>
            <w:tcW w:w="259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4F6846" w:rsidRDefault="00975A24" w:rsidP="00566BB0">
            <w:pPr>
              <w:pStyle w:val="Tabellrubrik2"/>
              <w:keepNext w:val="0"/>
            </w:pPr>
            <w:r w:rsidRPr="00B0362A">
              <w:t>Den enskildes namnteckning</w:t>
            </w:r>
          </w:p>
          <w:p w:rsidR="00EB3D11" w:rsidRPr="00B74138" w:rsidRDefault="00EB3D11" w:rsidP="00566BB0">
            <w:pPr>
              <w:pStyle w:val="Frklaringstext"/>
              <w:keepNext w:val="0"/>
            </w:pPr>
            <w:r w:rsidRPr="00B74138">
              <w:t>Alternativt vårdnadshavare, förvaltare eller annan företrädare för den enskilde.</w:t>
            </w:r>
          </w:p>
        </w:tc>
        <w:tc>
          <w:tcPr>
            <w:tcW w:w="240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75A24" w:rsidRPr="00B0362A" w:rsidRDefault="00975A24" w:rsidP="00566BB0">
            <w:pPr>
              <w:pStyle w:val="Tabellrubrik2"/>
              <w:keepNext w:val="0"/>
            </w:pPr>
            <w:proofErr w:type="gramStart"/>
            <w:r w:rsidRPr="00B0362A">
              <w:t>Alternativt</w:t>
            </w:r>
            <w:proofErr w:type="gramEnd"/>
            <w:r w:rsidRPr="00B0362A">
              <w:t xml:space="preserve"> vårdnadshavare, förvaltare eller annan företrädare för den enskilde</w:t>
            </w:r>
          </w:p>
        </w:tc>
      </w:tr>
    </w:tbl>
    <w:p w:rsidR="00BB7F1E" w:rsidRDefault="008222F4" w:rsidP="00566BB0">
      <w:pPr>
        <w:keepNext/>
        <w:tabs>
          <w:tab w:val="left" w:pos="1664"/>
        </w:tabs>
        <w:spacing w:before="240"/>
        <w:rPr>
          <w:rFonts w:ascii="Arial" w:hAnsi="Arial" w:cs="Arial"/>
        </w:rPr>
      </w:pPr>
      <w:r>
        <w:rPr>
          <w:noProof/>
        </w:rPr>
        <w:drawing>
          <wp:inline distT="0" distB="0" distL="0" distR="0" wp14:anchorId="559E2735" wp14:editId="648E855B">
            <wp:extent cx="504000" cy="504000"/>
            <wp:effectExtent l="0" t="0" r="0" b="0"/>
            <wp:docPr id="1982906368" name="Bildobjekt 7" descr="Ikon pil som visar tillb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06368" name="Bildobjekt 7" descr="Ikon pil som visar tillbaka."/>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10194"/>
      </w:tblGrid>
      <w:tr w:rsidR="00105A87" w:rsidRPr="00B0362A" w:rsidTr="00E55DCB">
        <w:trPr>
          <w:trHeight w:val="20"/>
          <w:tblHeader/>
        </w:trPr>
        <w:tc>
          <w:tcPr>
            <w:tcW w:w="5000" w:type="pct"/>
            <w:tcBorders>
              <w:top w:val="single" w:sz="4" w:space="0" w:color="0074A2"/>
              <w:left w:val="single" w:sz="4" w:space="0" w:color="0074A2"/>
              <w:bottom w:val="nil"/>
              <w:right w:val="single" w:sz="4" w:space="0" w:color="0074A2"/>
            </w:tcBorders>
            <w:shd w:val="clear" w:color="auto" w:fill="0074A2" w:themeFill="accent2"/>
          </w:tcPr>
          <w:p w:rsidR="006D5A68" w:rsidRPr="00E55DCB" w:rsidRDefault="00105A87" w:rsidP="008222F4">
            <w:pPr>
              <w:pStyle w:val="Tabellrubrik"/>
            </w:pPr>
            <w:r w:rsidRPr="00E55DCB">
              <w:t>Uppföljning av SIP-planen</w:t>
            </w:r>
            <w:r w:rsidR="006D5A68" w:rsidRPr="00E55DCB">
              <w:t xml:space="preserve"> ska ske</w:t>
            </w:r>
          </w:p>
          <w:p w:rsidR="00105A87" w:rsidRPr="00B0362A" w:rsidRDefault="006D5A68" w:rsidP="006E2D24">
            <w:pPr>
              <w:pStyle w:val="Frklaringstext"/>
              <w:rPr>
                <w:szCs w:val="24"/>
              </w:rPr>
            </w:pPr>
            <w:r w:rsidRPr="00E55DCB">
              <w:rPr>
                <w:color w:val="FFFFFF" w:themeColor="background1"/>
              </w:rPr>
              <w:t>Om personal som inte närvarar idag behöver delta vid uppföljningen – vem kallar?</w:t>
            </w:r>
          </w:p>
        </w:tc>
      </w:tr>
      <w:tr w:rsidR="00105A87" w:rsidRPr="00B0362A" w:rsidTr="00974DA0">
        <w:trPr>
          <w:trHeight w:val="20"/>
        </w:trPr>
        <w:tc>
          <w:tcPr>
            <w:tcW w:w="5000" w:type="pct"/>
            <w:tcBorders>
              <w:top w:val="nil"/>
              <w:left w:val="single" w:sz="4" w:space="0" w:color="000000" w:themeColor="text1"/>
              <w:bottom w:val="nil"/>
              <w:right w:val="single" w:sz="4" w:space="0" w:color="000000" w:themeColor="text1"/>
            </w:tcBorders>
            <w:shd w:val="clear" w:color="auto" w:fill="auto"/>
          </w:tcPr>
          <w:p w:rsidR="00105A87" w:rsidRPr="005A55F8" w:rsidRDefault="00105A87" w:rsidP="005A55F8">
            <w:pPr>
              <w:pStyle w:val="Tabellrubrik2"/>
            </w:pPr>
            <w:r w:rsidRPr="00B0362A">
              <w:t>Plats</w:t>
            </w:r>
          </w:p>
        </w:tc>
      </w:tr>
      <w:tr w:rsidR="00105A87" w:rsidRPr="00BA34C2" w:rsidTr="00974DA0">
        <w:trPr>
          <w:trHeight w:val="340"/>
        </w:trPr>
        <w:tc>
          <w:tcPr>
            <w:tcW w:w="5000" w:type="pct"/>
            <w:tcBorders>
              <w:top w:val="nil"/>
              <w:left w:val="single" w:sz="4" w:space="0" w:color="000000" w:themeColor="text1"/>
              <w:bottom w:val="single" w:sz="4" w:space="0" w:color="000000" w:themeColor="text1"/>
              <w:right w:val="single" w:sz="4" w:space="0" w:color="000000" w:themeColor="text1"/>
            </w:tcBorders>
            <w:shd w:val="clear" w:color="auto" w:fill="auto"/>
          </w:tcPr>
          <w:sdt>
            <w:sdtPr>
              <w:id w:val="-1654512404"/>
              <w:placeholder>
                <w:docPart w:val="F605404F25134CE99E0FD0F8B2DAD0FD"/>
              </w:placeholder>
              <w:showingPlcHdr/>
            </w:sdtPr>
            <w:sdtEndPr/>
            <w:sdtContent>
              <w:p w:rsidR="00105A87" w:rsidRPr="00BA34C2" w:rsidRDefault="00105A87" w:rsidP="005A55F8">
                <w:pPr>
                  <w:spacing w:after="120"/>
                </w:pPr>
                <w:r w:rsidRPr="00BC5450">
                  <w:rPr>
                    <w:rStyle w:val="Platshllartext"/>
                  </w:rPr>
                  <w:t xml:space="preserve">Klicka här för att ange </w:t>
                </w:r>
                <w:r w:rsidR="00EB3D11">
                  <w:rPr>
                    <w:rStyle w:val="Platshllartext"/>
                  </w:rPr>
                  <w:t>plats</w:t>
                </w:r>
              </w:p>
            </w:sdtContent>
          </w:sdt>
        </w:tc>
      </w:tr>
      <w:tr w:rsidR="00105A87" w:rsidRPr="00BA34C2" w:rsidTr="00974DA0">
        <w:trPr>
          <w:trHeight w:val="283"/>
        </w:trPr>
        <w:tc>
          <w:tcPr>
            <w:tcW w:w="5000" w:type="pct"/>
            <w:tcBorders>
              <w:top w:val="single" w:sz="4" w:space="0" w:color="000000" w:themeColor="text1"/>
              <w:left w:val="single" w:sz="4" w:space="0" w:color="000000" w:themeColor="text1"/>
              <w:bottom w:val="nil"/>
              <w:right w:val="single" w:sz="4" w:space="0" w:color="000000" w:themeColor="text1"/>
            </w:tcBorders>
            <w:shd w:val="clear" w:color="auto" w:fill="auto"/>
          </w:tcPr>
          <w:p w:rsidR="00105A87" w:rsidRPr="005A55F8" w:rsidRDefault="00105A87" w:rsidP="005A55F8">
            <w:pPr>
              <w:pStyle w:val="Tabellrubrik2"/>
            </w:pPr>
            <w:r>
              <w:t>Datum och tid</w:t>
            </w:r>
          </w:p>
        </w:tc>
      </w:tr>
      <w:tr w:rsidR="00105A87" w:rsidRPr="00BA34C2" w:rsidTr="00974DA0">
        <w:trPr>
          <w:trHeight w:val="340"/>
        </w:trPr>
        <w:tc>
          <w:tcPr>
            <w:tcW w:w="5000" w:type="pct"/>
            <w:tcBorders>
              <w:top w:val="nil"/>
              <w:left w:val="single" w:sz="4" w:space="0" w:color="000000" w:themeColor="text1"/>
              <w:bottom w:val="single" w:sz="4" w:space="0" w:color="000000" w:themeColor="text1"/>
              <w:right w:val="single" w:sz="4" w:space="0" w:color="000000" w:themeColor="text1"/>
            </w:tcBorders>
            <w:shd w:val="clear" w:color="auto" w:fill="auto"/>
          </w:tcPr>
          <w:p w:rsidR="00105A87" w:rsidRDefault="00557361" w:rsidP="005A55F8">
            <w:pPr>
              <w:spacing w:after="120"/>
            </w:pPr>
            <w:sdt>
              <w:sdtPr>
                <w:id w:val="-1193144708"/>
                <w:placeholder>
                  <w:docPart w:val="475F779CBB7A413A988BC1D0D9151127"/>
                </w:placeholder>
                <w:showingPlcHdr/>
                <w:date>
                  <w:dateFormat w:val="d MMMM yyyy"/>
                  <w:lid w:val="sv-SE"/>
                  <w:storeMappedDataAs w:val="dateTime"/>
                  <w:calendar w:val="gregorian"/>
                </w:date>
              </w:sdtPr>
              <w:sdtEndPr/>
              <w:sdtContent>
                <w:r w:rsidR="00105A87">
                  <w:rPr>
                    <w:rStyle w:val="Platshllartext"/>
                  </w:rPr>
                  <w:t>Ange datum i väljaren</w:t>
                </w:r>
              </w:sdtContent>
            </w:sdt>
            <w:r w:rsidR="00105A87">
              <w:t xml:space="preserve">, </w:t>
            </w:r>
            <w:sdt>
              <w:sdtPr>
                <w:id w:val="87207002"/>
                <w:placeholder>
                  <w:docPart w:val="0EEC9BFC99C94C81B112A31870CE2311"/>
                </w:placeholder>
                <w:showingPlcHdr/>
              </w:sdtPr>
              <w:sdtEndPr/>
              <w:sdtContent>
                <w:r w:rsidR="00105A87">
                  <w:rPr>
                    <w:rStyle w:val="Platshllartext"/>
                  </w:rPr>
                  <w:t>XX:XX</w:t>
                </w:r>
              </w:sdtContent>
            </w:sdt>
          </w:p>
        </w:tc>
      </w:tr>
      <w:tr w:rsidR="00105A87" w:rsidRPr="00B0362A" w:rsidTr="00974DA0">
        <w:trPr>
          <w:trHeight w:val="227"/>
        </w:trPr>
        <w:tc>
          <w:tcPr>
            <w:tcW w:w="5000" w:type="pct"/>
            <w:tcBorders>
              <w:top w:val="single" w:sz="4" w:space="0" w:color="000000" w:themeColor="text1"/>
              <w:left w:val="single" w:sz="4" w:space="0" w:color="000000" w:themeColor="text1"/>
              <w:bottom w:val="nil"/>
              <w:right w:val="single" w:sz="4" w:space="0" w:color="000000" w:themeColor="text1"/>
            </w:tcBorders>
            <w:shd w:val="clear" w:color="auto" w:fill="auto"/>
          </w:tcPr>
          <w:p w:rsidR="00105A87" w:rsidRPr="005A55F8" w:rsidRDefault="00105A87" w:rsidP="005A55F8">
            <w:pPr>
              <w:pStyle w:val="Tabellrubrik2"/>
            </w:pPr>
            <w:r w:rsidRPr="00B0362A">
              <w:t>Kallade/inbjudna</w:t>
            </w:r>
          </w:p>
        </w:tc>
      </w:tr>
      <w:tr w:rsidR="00105A87" w:rsidRPr="00B0362A" w:rsidTr="00974DA0">
        <w:trPr>
          <w:trHeight w:val="243"/>
        </w:trPr>
        <w:tc>
          <w:tcPr>
            <w:tcW w:w="5000" w:type="pct"/>
            <w:tcBorders>
              <w:top w:val="nil"/>
              <w:left w:val="single" w:sz="4" w:space="0" w:color="000000" w:themeColor="text1"/>
              <w:bottom w:val="single" w:sz="4" w:space="0" w:color="000000" w:themeColor="text1"/>
              <w:right w:val="single" w:sz="4" w:space="0" w:color="000000" w:themeColor="text1"/>
            </w:tcBorders>
            <w:shd w:val="clear" w:color="auto" w:fill="auto"/>
          </w:tcPr>
          <w:sdt>
            <w:sdtPr>
              <w:id w:val="1417362140"/>
              <w15:repeatingSection/>
            </w:sdtPr>
            <w:sdtEndPr/>
            <w:sdtContent>
              <w:sdt>
                <w:sdtPr>
                  <w:id w:val="1341575952"/>
                  <w:placeholder>
                    <w:docPart w:val="093B5F8BEAEA493E966BC8F7788E8A4E"/>
                  </w:placeholder>
                  <w15:repeatingSectionItem/>
                </w:sdtPr>
                <w:sdtEndPr/>
                <w:sdtContent>
                  <w:sdt>
                    <w:sdtPr>
                      <w:id w:val="1668514285"/>
                      <w:placeholder>
                        <w:docPart w:val="88D6512C4BE549D28B9F0A8DB9B3A089"/>
                      </w:placeholder>
                      <w:showingPlcHdr/>
                    </w:sdtPr>
                    <w:sdtEndPr>
                      <w:rPr>
                        <w:color w:val="FF0000"/>
                      </w:rPr>
                    </w:sdtEndPr>
                    <w:sdtContent>
                      <w:p w:rsidR="00105A87" w:rsidRPr="00B0362A" w:rsidRDefault="00105A87" w:rsidP="005A55F8">
                        <w:pPr>
                          <w:spacing w:after="120"/>
                        </w:pPr>
                        <w:r w:rsidRPr="00BC5450">
                          <w:rPr>
                            <w:rStyle w:val="Platshllartext"/>
                          </w:rPr>
                          <w:t xml:space="preserve">Klicka här för att ange </w:t>
                        </w:r>
                        <w:r w:rsidR="00C24D73">
                          <w:rPr>
                            <w:rStyle w:val="Platshllartext"/>
                          </w:rPr>
                          <w:t>n</w:t>
                        </w:r>
                        <w:r>
                          <w:rPr>
                            <w:rStyle w:val="Platshllartext"/>
                          </w:rPr>
                          <w:t>amn</w:t>
                        </w:r>
                        <w:r w:rsidR="001B45F6">
                          <w:rPr>
                            <w:rStyle w:val="Platshllartext"/>
                          </w:rPr>
                          <w:t xml:space="preserve">. </w:t>
                        </w:r>
                        <w:r w:rsidR="00900A3E">
                          <w:rPr>
                            <w:rStyle w:val="Platshllartext"/>
                          </w:rPr>
                          <w:br/>
                        </w:r>
                        <w:r w:rsidR="00900A3E">
                          <w:rPr>
                            <w:rStyle w:val="Platshllartext"/>
                          </w:rPr>
                          <w:br/>
                        </w:r>
                        <w:r w:rsidR="001B45F6" w:rsidRPr="001B45F6">
                          <w:rPr>
                            <w:rStyle w:val="Platshllartext"/>
                          </w:rPr>
                          <w:t xml:space="preserve">Klicka </w:t>
                        </w:r>
                        <w:r w:rsidR="001B45F6" w:rsidRPr="001B45F6">
                          <w:rPr>
                            <w:rStyle w:val="Platshllartext"/>
                            <w:u w:val="single"/>
                          </w:rPr>
                          <w:t>sedan</w:t>
                        </w:r>
                        <w:r w:rsidR="001B45F6" w:rsidRPr="001B45F6">
                          <w:rPr>
                            <w:rStyle w:val="Platshllartext"/>
                          </w:rPr>
                          <w:t xml:space="preserve"> på det blåa krysset längst ut till höger för att lägga till flera namn.</w:t>
                        </w:r>
                      </w:p>
                    </w:sdtContent>
                  </w:sdt>
                </w:sdtContent>
              </w:sdt>
            </w:sdtContent>
          </w:sdt>
        </w:tc>
      </w:tr>
    </w:tbl>
    <w:p w:rsidR="00606784" w:rsidRPr="00396913" w:rsidRDefault="00606784" w:rsidP="006E2D24">
      <w:pPr>
        <w:tabs>
          <w:tab w:val="left" w:pos="1664"/>
        </w:tabs>
        <w:spacing w:before="40"/>
        <w:rPr>
          <w:rFonts w:ascii="Arial" w:hAnsi="Arial" w:cs="Arial"/>
        </w:rPr>
      </w:pPr>
    </w:p>
    <w:sectPr w:rsidR="00606784" w:rsidRPr="00396913" w:rsidSect="009738DA">
      <w:headerReference w:type="default" r:id="rId21"/>
      <w:headerReference w:type="first" r:id="rId22"/>
      <w:type w:val="continuous"/>
      <w:pgSz w:w="11906" w:h="16838" w:code="9"/>
      <w:pgMar w:top="567" w:right="851" w:bottom="1134" w:left="851" w:header="709" w:footer="5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324D" w:rsidRDefault="00E9324D" w:rsidP="0033536C">
      <w:pPr>
        <w:spacing w:after="0"/>
      </w:pPr>
      <w:r>
        <w:separator/>
      </w:r>
    </w:p>
  </w:endnote>
  <w:endnote w:type="continuationSeparator" w:id="0">
    <w:p w:rsidR="00E9324D" w:rsidRDefault="00E9324D" w:rsidP="0033536C">
      <w:pPr>
        <w:spacing w:after="0"/>
      </w:pPr>
      <w:r>
        <w:continuationSeparator/>
      </w:r>
    </w:p>
  </w:endnote>
  <w:endnote w:type="continuationNotice" w:id="1">
    <w:p w:rsidR="00E9324D" w:rsidRDefault="00E9324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36C" w:rsidRPr="005B3964" w:rsidRDefault="005B3964" w:rsidP="005B3964">
    <w:pPr>
      <w:pStyle w:val="Sidfot"/>
      <w:jc w:val="right"/>
    </w:pPr>
    <w:r>
      <w:t>Si</w:t>
    </w:r>
    <w:r w:rsidR="006B1400" w:rsidRPr="00EC2B1A">
      <w:t xml:space="preserve">da </w:t>
    </w:r>
    <w:r w:rsidR="006B1400" w:rsidRPr="00EC2B1A">
      <w:fldChar w:fldCharType="begin"/>
    </w:r>
    <w:r w:rsidR="006B1400" w:rsidRPr="00EC2B1A">
      <w:instrText>PAGE</w:instrText>
    </w:r>
    <w:r w:rsidR="006B1400" w:rsidRPr="00EC2B1A">
      <w:fldChar w:fldCharType="separate"/>
    </w:r>
    <w:r w:rsidR="00557361">
      <w:rPr>
        <w:noProof/>
      </w:rPr>
      <w:t>6</w:t>
    </w:r>
    <w:r w:rsidR="006B1400" w:rsidRPr="00EC2B1A">
      <w:fldChar w:fldCharType="end"/>
    </w:r>
    <w:r w:rsidR="006B1400" w:rsidRPr="00EC2B1A">
      <w:t xml:space="preserve"> av </w:t>
    </w:r>
    <w:r w:rsidR="006B1400" w:rsidRPr="00EC2B1A">
      <w:fldChar w:fldCharType="begin"/>
    </w:r>
    <w:r w:rsidR="006B1400" w:rsidRPr="00EC2B1A">
      <w:instrText>NUMPAGES</w:instrText>
    </w:r>
    <w:r w:rsidR="006B1400" w:rsidRPr="00EC2B1A">
      <w:fldChar w:fldCharType="separate"/>
    </w:r>
    <w:r w:rsidR="00557361">
      <w:rPr>
        <w:noProof/>
      </w:rPr>
      <w:t>6</w:t>
    </w:r>
    <w:r w:rsidR="006B1400" w:rsidRPr="00EC2B1A">
      <w:fldChar w:fldCharType="end"/>
    </w:r>
    <w:r w:rsidR="00B76777">
      <w:rPr>
        <w:rFonts w:ascii="Times New Roman" w:hAnsi="Times New Roman"/>
        <w:noProof/>
      </w:rPr>
      <w:drawing>
        <wp:anchor distT="0" distB="0" distL="114300" distR="114300" simplePos="0" relativeHeight="251658240" behindDoc="1" locked="0" layoutInCell="1" allowOverlap="1" wp14:anchorId="7C8FAE6E" wp14:editId="2F239A30">
          <wp:simplePos x="0" y="0"/>
          <wp:positionH relativeFrom="column">
            <wp:posOffset>897255</wp:posOffset>
          </wp:positionH>
          <wp:positionV relativeFrom="paragraph">
            <wp:posOffset>9937750</wp:posOffset>
          </wp:positionV>
          <wp:extent cx="1319530" cy="274320"/>
          <wp:effectExtent l="0" t="0" r="0" b="0"/>
          <wp:wrapNone/>
          <wp:docPr id="3" name="Picture 2" descr="vastkom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stkom2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9530" cy="274320"/>
                  </a:xfrm>
                  <a:prstGeom prst="rect">
                    <a:avLst/>
                  </a:prstGeom>
                  <a:noFill/>
                </pic:spPr>
              </pic:pic>
            </a:graphicData>
          </a:graphic>
          <wp14:sizeRelH relativeFrom="page">
            <wp14:pctWidth>0</wp14:pctWidth>
          </wp14:sizeRelH>
          <wp14:sizeRelV relativeFrom="page">
            <wp14:pctHeight>0</wp14:pctHeight>
          </wp14:sizeRelV>
        </wp:anchor>
      </w:drawing>
    </w:r>
    <w:r w:rsidR="00B76777">
      <w:rPr>
        <w:rFonts w:ascii="Times New Roman" w:hAnsi="Times New Roman"/>
        <w:noProof/>
      </w:rPr>
      <w:drawing>
        <wp:anchor distT="0" distB="0" distL="114300" distR="114300" simplePos="0" relativeHeight="251658241" behindDoc="1" locked="0" layoutInCell="1" allowOverlap="1" wp14:anchorId="03DEF065" wp14:editId="1AB8F4B6">
          <wp:simplePos x="0" y="0"/>
          <wp:positionH relativeFrom="column">
            <wp:posOffset>897255</wp:posOffset>
          </wp:positionH>
          <wp:positionV relativeFrom="paragraph">
            <wp:posOffset>9937750</wp:posOffset>
          </wp:positionV>
          <wp:extent cx="1319530" cy="274320"/>
          <wp:effectExtent l="0" t="0" r="0" b="0"/>
          <wp:wrapNone/>
          <wp:docPr id="2" name="Picture 2" descr="vastkom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stkom2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9530" cy="274320"/>
                  </a:xfrm>
                  <a:prstGeom prst="rect">
                    <a:avLst/>
                  </a:prstGeom>
                  <a:noFill/>
                </pic:spPr>
              </pic:pic>
            </a:graphicData>
          </a:graphic>
          <wp14:sizeRelH relativeFrom="page">
            <wp14:pctWidth>0</wp14:pctWidth>
          </wp14:sizeRelH>
          <wp14:sizeRelV relativeFrom="page">
            <wp14:pctHeight>0</wp14:pctHeight>
          </wp14:sizeRelV>
        </wp:anchor>
      </w:drawing>
    </w:r>
    <w:r w:rsidR="00B76777">
      <w:rPr>
        <w:rFonts w:ascii="Times New Roman" w:hAnsi="Times New Roman"/>
        <w:noProof/>
      </w:rPr>
      <w:drawing>
        <wp:anchor distT="0" distB="0" distL="114300" distR="114300" simplePos="0" relativeHeight="251658242" behindDoc="1" locked="0" layoutInCell="1" allowOverlap="1" wp14:anchorId="4490AF6D" wp14:editId="7DA6C31C">
          <wp:simplePos x="0" y="0"/>
          <wp:positionH relativeFrom="column">
            <wp:posOffset>897255</wp:posOffset>
          </wp:positionH>
          <wp:positionV relativeFrom="paragraph">
            <wp:posOffset>9937750</wp:posOffset>
          </wp:positionV>
          <wp:extent cx="1319530" cy="274320"/>
          <wp:effectExtent l="0" t="0" r="0" b="0"/>
          <wp:wrapNone/>
          <wp:docPr id="1" name="Picture 2" descr="vastkom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stkom2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9530" cy="2743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B41" w:rsidRDefault="008D5B41" w:rsidP="008D5B41">
    <w:pPr>
      <w:pStyle w:val="Sidfot"/>
      <w:jc w:val="right"/>
    </w:pPr>
    <w:r>
      <w:t>Si</w:t>
    </w:r>
    <w:r w:rsidRPr="00EC2B1A">
      <w:t xml:space="preserve">da </w:t>
    </w:r>
    <w:r w:rsidRPr="00EC2B1A">
      <w:fldChar w:fldCharType="begin"/>
    </w:r>
    <w:r w:rsidRPr="00EC2B1A">
      <w:instrText>PAGE</w:instrText>
    </w:r>
    <w:r w:rsidRPr="00EC2B1A">
      <w:fldChar w:fldCharType="separate"/>
    </w:r>
    <w:r w:rsidR="00557361">
      <w:rPr>
        <w:noProof/>
      </w:rPr>
      <w:t>1</w:t>
    </w:r>
    <w:r w:rsidRPr="00EC2B1A">
      <w:fldChar w:fldCharType="end"/>
    </w:r>
    <w:r w:rsidRPr="00EC2B1A">
      <w:t xml:space="preserve"> av </w:t>
    </w:r>
    <w:r w:rsidRPr="00EC2B1A">
      <w:fldChar w:fldCharType="begin"/>
    </w:r>
    <w:r w:rsidRPr="00EC2B1A">
      <w:instrText>NUMPAGES</w:instrText>
    </w:r>
    <w:r w:rsidRPr="00EC2B1A">
      <w:fldChar w:fldCharType="separate"/>
    </w:r>
    <w:r w:rsidR="00557361">
      <w:rPr>
        <w:noProof/>
      </w:rPr>
      <w:t>6</w:t>
    </w:r>
    <w:r w:rsidRPr="00EC2B1A">
      <w:fldChar w:fldCharType="end"/>
    </w:r>
    <w:r>
      <w:rPr>
        <w:rFonts w:ascii="Times New Roman" w:hAnsi="Times New Roman"/>
        <w:noProof/>
      </w:rPr>
      <w:drawing>
        <wp:anchor distT="0" distB="0" distL="114300" distR="114300" simplePos="0" relativeHeight="251662338" behindDoc="1" locked="0" layoutInCell="1" allowOverlap="1" wp14:anchorId="0197F333" wp14:editId="3D599FE7">
          <wp:simplePos x="0" y="0"/>
          <wp:positionH relativeFrom="column">
            <wp:posOffset>897255</wp:posOffset>
          </wp:positionH>
          <wp:positionV relativeFrom="paragraph">
            <wp:posOffset>9937750</wp:posOffset>
          </wp:positionV>
          <wp:extent cx="1319530" cy="274320"/>
          <wp:effectExtent l="0" t="0" r="0" b="0"/>
          <wp:wrapNone/>
          <wp:docPr id="397221985" name="Picture 2" descr="vastkom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stkom2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9530" cy="2743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63362" behindDoc="1" locked="0" layoutInCell="1" allowOverlap="1" wp14:anchorId="3258397C" wp14:editId="7DA223CF">
          <wp:simplePos x="0" y="0"/>
          <wp:positionH relativeFrom="column">
            <wp:posOffset>897255</wp:posOffset>
          </wp:positionH>
          <wp:positionV relativeFrom="paragraph">
            <wp:posOffset>9937750</wp:posOffset>
          </wp:positionV>
          <wp:extent cx="1319530" cy="274320"/>
          <wp:effectExtent l="0" t="0" r="0" b="0"/>
          <wp:wrapNone/>
          <wp:docPr id="1852527668" name="Picture 2" descr="vastkom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stkom2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9530" cy="2743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64386" behindDoc="1" locked="0" layoutInCell="1" allowOverlap="1" wp14:anchorId="5044AD44" wp14:editId="75B7E749">
          <wp:simplePos x="0" y="0"/>
          <wp:positionH relativeFrom="column">
            <wp:posOffset>897255</wp:posOffset>
          </wp:positionH>
          <wp:positionV relativeFrom="paragraph">
            <wp:posOffset>9937750</wp:posOffset>
          </wp:positionV>
          <wp:extent cx="1319530" cy="274320"/>
          <wp:effectExtent l="0" t="0" r="0" b="0"/>
          <wp:wrapNone/>
          <wp:docPr id="1827372128" name="Picture 2" descr="vastkom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stkom2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9530" cy="2743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324D" w:rsidRDefault="00E9324D" w:rsidP="0033536C">
      <w:pPr>
        <w:spacing w:after="0"/>
      </w:pPr>
      <w:r>
        <w:separator/>
      </w:r>
    </w:p>
  </w:footnote>
  <w:footnote w:type="continuationSeparator" w:id="0">
    <w:p w:rsidR="00E9324D" w:rsidRDefault="00E9324D" w:rsidP="0033536C">
      <w:pPr>
        <w:spacing w:after="0"/>
      </w:pPr>
      <w:r>
        <w:continuationSeparator/>
      </w:r>
    </w:p>
  </w:footnote>
  <w:footnote w:type="continuationNotice" w:id="1">
    <w:p w:rsidR="00E9324D" w:rsidRDefault="00E9324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8DA" w:rsidRPr="00BD576F" w:rsidRDefault="009738DA" w:rsidP="009738DA">
    <w:pPr>
      <w:pStyle w:val="Sidhuvud"/>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2FD" w:rsidRDefault="002222FD">
    <w:pPr>
      <w:pStyle w:val="Sidhuvud"/>
    </w:pPr>
    <w:r>
      <w:rPr>
        <w:noProof/>
      </w:rPr>
      <mc:AlternateContent>
        <mc:Choice Requires="wps">
          <w:drawing>
            <wp:anchor distT="0" distB="0" distL="114300" distR="114300" simplePos="0" relativeHeight="251666434" behindDoc="0" locked="0" layoutInCell="1" allowOverlap="1" wp14:anchorId="2B30D6B4" wp14:editId="0BA9828C">
              <wp:simplePos x="0" y="0"/>
              <wp:positionH relativeFrom="page">
                <wp:align>left</wp:align>
              </wp:positionH>
              <wp:positionV relativeFrom="page">
                <wp:align>top</wp:align>
              </wp:positionV>
              <wp:extent cx="7772400" cy="378000"/>
              <wp:effectExtent l="0" t="0" r="19050" b="22225"/>
              <wp:wrapNone/>
              <wp:docPr id="879398360" name="Rektangel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378000"/>
                      </a:xfrm>
                      <a:prstGeom prst="rect">
                        <a:avLst/>
                      </a:prstGeom>
                      <a:solidFill>
                        <a:srgbClr val="45907A"/>
                      </a:solidFill>
                      <a:ln w="12700" cap="flat" cmpd="sng" algn="ctr">
                        <a:solidFill>
                          <a:srgbClr val="45907A"/>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14362D" id="Rektangel 1" o:spid="_x0000_s1026" style="position:absolute;margin-left:0;margin-top:0;width:612pt;height:29.75pt;z-index:251666434;visibility:visible;mso-wrap-style:square;mso-height-percent:0;mso-wrap-distance-left:9pt;mso-wrap-distance-top:0;mso-wrap-distance-right:9pt;mso-wrap-distance-bottom:0;mso-position-horizontal:left;mso-position-horizontal-relative:page;mso-position-vertical:top;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" fillcolor="#45907a" strokecolor="#45907a"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73423F"/>
    <w:multiLevelType w:val="hybridMultilevel"/>
    <w:tmpl w:val="68866192"/>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32385B20"/>
    <w:multiLevelType w:val="hybridMultilevel"/>
    <w:tmpl w:val="076E6F54"/>
    <w:lvl w:ilvl="0" w:tplc="BC2A288C">
      <w:start w:val="1"/>
      <w:numFmt w:val="decimal"/>
      <w:lvlText w:val="%1."/>
      <w:lvlJc w:val="left"/>
      <w:pPr>
        <w:ind w:left="445" w:hanging="360"/>
      </w:pPr>
      <w:rPr>
        <w:rFonts w:hint="default"/>
      </w:rPr>
    </w:lvl>
    <w:lvl w:ilvl="1" w:tplc="04090019" w:tentative="1">
      <w:start w:val="1"/>
      <w:numFmt w:val="lowerLetter"/>
      <w:lvlText w:val="%2."/>
      <w:lvlJc w:val="left"/>
      <w:pPr>
        <w:ind w:left="1165" w:hanging="360"/>
      </w:pPr>
    </w:lvl>
    <w:lvl w:ilvl="2" w:tplc="0409001B" w:tentative="1">
      <w:start w:val="1"/>
      <w:numFmt w:val="lowerRoman"/>
      <w:lvlText w:val="%3."/>
      <w:lvlJc w:val="right"/>
      <w:pPr>
        <w:ind w:left="1885" w:hanging="180"/>
      </w:pPr>
    </w:lvl>
    <w:lvl w:ilvl="3" w:tplc="0409000F" w:tentative="1">
      <w:start w:val="1"/>
      <w:numFmt w:val="decimal"/>
      <w:lvlText w:val="%4."/>
      <w:lvlJc w:val="left"/>
      <w:pPr>
        <w:ind w:left="2605" w:hanging="360"/>
      </w:pPr>
    </w:lvl>
    <w:lvl w:ilvl="4" w:tplc="04090019" w:tentative="1">
      <w:start w:val="1"/>
      <w:numFmt w:val="lowerLetter"/>
      <w:lvlText w:val="%5."/>
      <w:lvlJc w:val="left"/>
      <w:pPr>
        <w:ind w:left="3325" w:hanging="360"/>
      </w:pPr>
    </w:lvl>
    <w:lvl w:ilvl="5" w:tplc="0409001B" w:tentative="1">
      <w:start w:val="1"/>
      <w:numFmt w:val="lowerRoman"/>
      <w:lvlText w:val="%6."/>
      <w:lvlJc w:val="right"/>
      <w:pPr>
        <w:ind w:left="4045" w:hanging="180"/>
      </w:pPr>
    </w:lvl>
    <w:lvl w:ilvl="6" w:tplc="0409000F" w:tentative="1">
      <w:start w:val="1"/>
      <w:numFmt w:val="decimal"/>
      <w:lvlText w:val="%7."/>
      <w:lvlJc w:val="left"/>
      <w:pPr>
        <w:ind w:left="4765" w:hanging="360"/>
      </w:pPr>
    </w:lvl>
    <w:lvl w:ilvl="7" w:tplc="04090019" w:tentative="1">
      <w:start w:val="1"/>
      <w:numFmt w:val="lowerLetter"/>
      <w:lvlText w:val="%8."/>
      <w:lvlJc w:val="left"/>
      <w:pPr>
        <w:ind w:left="5485" w:hanging="360"/>
      </w:pPr>
    </w:lvl>
    <w:lvl w:ilvl="8" w:tplc="0409001B" w:tentative="1">
      <w:start w:val="1"/>
      <w:numFmt w:val="lowerRoman"/>
      <w:lvlText w:val="%9."/>
      <w:lvlJc w:val="right"/>
      <w:pPr>
        <w:ind w:left="6205" w:hanging="180"/>
      </w:pPr>
    </w:lvl>
  </w:abstractNum>
  <w:abstractNum w:abstractNumId="2" w15:restartNumberingAfterBreak="0">
    <w:nsid w:val="37904AD5"/>
    <w:multiLevelType w:val="hybridMultilevel"/>
    <w:tmpl w:val="33EADF1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50F87069"/>
    <w:multiLevelType w:val="hybridMultilevel"/>
    <w:tmpl w:val="7EF2A210"/>
    <w:lvl w:ilvl="0" w:tplc="930A72EE">
      <w:start w:val="1"/>
      <w:numFmt w:val="decimal"/>
      <w:lvlText w:val="%1."/>
      <w:lvlJc w:val="left"/>
      <w:pPr>
        <w:ind w:left="445" w:hanging="360"/>
      </w:pPr>
      <w:rPr>
        <w:rFonts w:hint="default"/>
      </w:rPr>
    </w:lvl>
    <w:lvl w:ilvl="1" w:tplc="041D0019" w:tentative="1">
      <w:start w:val="1"/>
      <w:numFmt w:val="lowerLetter"/>
      <w:lvlText w:val="%2."/>
      <w:lvlJc w:val="left"/>
      <w:pPr>
        <w:ind w:left="1165" w:hanging="360"/>
      </w:pPr>
    </w:lvl>
    <w:lvl w:ilvl="2" w:tplc="041D001B" w:tentative="1">
      <w:start w:val="1"/>
      <w:numFmt w:val="lowerRoman"/>
      <w:lvlText w:val="%3."/>
      <w:lvlJc w:val="right"/>
      <w:pPr>
        <w:ind w:left="1885" w:hanging="180"/>
      </w:pPr>
    </w:lvl>
    <w:lvl w:ilvl="3" w:tplc="041D000F" w:tentative="1">
      <w:start w:val="1"/>
      <w:numFmt w:val="decimal"/>
      <w:lvlText w:val="%4."/>
      <w:lvlJc w:val="left"/>
      <w:pPr>
        <w:ind w:left="2605" w:hanging="360"/>
      </w:pPr>
    </w:lvl>
    <w:lvl w:ilvl="4" w:tplc="041D0019" w:tentative="1">
      <w:start w:val="1"/>
      <w:numFmt w:val="lowerLetter"/>
      <w:lvlText w:val="%5."/>
      <w:lvlJc w:val="left"/>
      <w:pPr>
        <w:ind w:left="3325" w:hanging="360"/>
      </w:pPr>
    </w:lvl>
    <w:lvl w:ilvl="5" w:tplc="041D001B" w:tentative="1">
      <w:start w:val="1"/>
      <w:numFmt w:val="lowerRoman"/>
      <w:lvlText w:val="%6."/>
      <w:lvlJc w:val="right"/>
      <w:pPr>
        <w:ind w:left="4045" w:hanging="180"/>
      </w:pPr>
    </w:lvl>
    <w:lvl w:ilvl="6" w:tplc="041D000F" w:tentative="1">
      <w:start w:val="1"/>
      <w:numFmt w:val="decimal"/>
      <w:lvlText w:val="%7."/>
      <w:lvlJc w:val="left"/>
      <w:pPr>
        <w:ind w:left="4765" w:hanging="360"/>
      </w:pPr>
    </w:lvl>
    <w:lvl w:ilvl="7" w:tplc="041D0019" w:tentative="1">
      <w:start w:val="1"/>
      <w:numFmt w:val="lowerLetter"/>
      <w:lvlText w:val="%8."/>
      <w:lvlJc w:val="left"/>
      <w:pPr>
        <w:ind w:left="5485" w:hanging="360"/>
      </w:pPr>
    </w:lvl>
    <w:lvl w:ilvl="8" w:tplc="041D001B" w:tentative="1">
      <w:start w:val="1"/>
      <w:numFmt w:val="lowerRoman"/>
      <w:lvlText w:val="%9."/>
      <w:lvlJc w:val="right"/>
      <w:pPr>
        <w:ind w:left="6205" w:hanging="180"/>
      </w:pPr>
    </w:lvl>
  </w:abstractNum>
  <w:abstractNum w:abstractNumId="4" w15:restartNumberingAfterBreak="0">
    <w:nsid w:val="659F4906"/>
    <w:multiLevelType w:val="hybridMultilevel"/>
    <w:tmpl w:val="EB9A19EC"/>
    <w:lvl w:ilvl="0" w:tplc="CE74E8DC">
      <w:start w:val="1"/>
      <w:numFmt w:val="decimal"/>
      <w:lvlText w:val="%1."/>
      <w:lvlJc w:val="left"/>
      <w:pPr>
        <w:ind w:left="445" w:hanging="360"/>
      </w:pPr>
      <w:rPr>
        <w:rFonts w:hint="default"/>
      </w:rPr>
    </w:lvl>
    <w:lvl w:ilvl="1" w:tplc="041D0019" w:tentative="1">
      <w:start w:val="1"/>
      <w:numFmt w:val="lowerLetter"/>
      <w:lvlText w:val="%2."/>
      <w:lvlJc w:val="left"/>
      <w:pPr>
        <w:ind w:left="1165" w:hanging="360"/>
      </w:pPr>
    </w:lvl>
    <w:lvl w:ilvl="2" w:tplc="041D001B" w:tentative="1">
      <w:start w:val="1"/>
      <w:numFmt w:val="lowerRoman"/>
      <w:lvlText w:val="%3."/>
      <w:lvlJc w:val="right"/>
      <w:pPr>
        <w:ind w:left="1885" w:hanging="180"/>
      </w:pPr>
    </w:lvl>
    <w:lvl w:ilvl="3" w:tplc="041D000F" w:tentative="1">
      <w:start w:val="1"/>
      <w:numFmt w:val="decimal"/>
      <w:lvlText w:val="%4."/>
      <w:lvlJc w:val="left"/>
      <w:pPr>
        <w:ind w:left="2605" w:hanging="360"/>
      </w:pPr>
    </w:lvl>
    <w:lvl w:ilvl="4" w:tplc="041D0019" w:tentative="1">
      <w:start w:val="1"/>
      <w:numFmt w:val="lowerLetter"/>
      <w:lvlText w:val="%5."/>
      <w:lvlJc w:val="left"/>
      <w:pPr>
        <w:ind w:left="3325" w:hanging="360"/>
      </w:pPr>
    </w:lvl>
    <w:lvl w:ilvl="5" w:tplc="041D001B" w:tentative="1">
      <w:start w:val="1"/>
      <w:numFmt w:val="lowerRoman"/>
      <w:lvlText w:val="%6."/>
      <w:lvlJc w:val="right"/>
      <w:pPr>
        <w:ind w:left="4045" w:hanging="180"/>
      </w:pPr>
    </w:lvl>
    <w:lvl w:ilvl="6" w:tplc="041D000F" w:tentative="1">
      <w:start w:val="1"/>
      <w:numFmt w:val="decimal"/>
      <w:lvlText w:val="%7."/>
      <w:lvlJc w:val="left"/>
      <w:pPr>
        <w:ind w:left="4765" w:hanging="360"/>
      </w:pPr>
    </w:lvl>
    <w:lvl w:ilvl="7" w:tplc="041D0019" w:tentative="1">
      <w:start w:val="1"/>
      <w:numFmt w:val="lowerLetter"/>
      <w:lvlText w:val="%8."/>
      <w:lvlJc w:val="left"/>
      <w:pPr>
        <w:ind w:left="5485" w:hanging="360"/>
      </w:pPr>
    </w:lvl>
    <w:lvl w:ilvl="8" w:tplc="041D001B" w:tentative="1">
      <w:start w:val="1"/>
      <w:numFmt w:val="lowerRoman"/>
      <w:lvlText w:val="%9."/>
      <w:lvlJc w:val="right"/>
      <w:pPr>
        <w:ind w:left="6205" w:hanging="180"/>
      </w:pPr>
    </w:lvl>
  </w:abstractNum>
  <w:abstractNum w:abstractNumId="5" w15:restartNumberingAfterBreak="0">
    <w:nsid w:val="7E734FB7"/>
    <w:multiLevelType w:val="hybridMultilevel"/>
    <w:tmpl w:val="7C2657C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PersonalInformation/>
  <w:removeDateAndTime/>
  <w:proofState w:spelling="clean" w:grammar="clean"/>
  <w:attachedTemplate r:id="rId1"/>
  <w:documentProtection w:edit="forms" w:enforcement="1" w:cryptProviderType="rsaAES" w:cryptAlgorithmClass="hash" w:cryptAlgorithmType="typeAny" w:cryptAlgorithmSid="14" w:cryptSpinCount="100000" w:hash="UcxRA8h/RAgRfwSMHvR07dsq8h8AmfhQHXHkNs5Sq1Ho2lIsWW8oi6VM2tbPU6VLWc7boDCqGpbnbGOoy9CEQg==" w:salt="Sg+UP+Or/E5SNa64Sf2zrQ=="/>
  <w:defaultTabStop w:val="1304"/>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24D"/>
    <w:rsid w:val="000001F8"/>
    <w:rsid w:val="00016277"/>
    <w:rsid w:val="00017C06"/>
    <w:rsid w:val="00025644"/>
    <w:rsid w:val="00026527"/>
    <w:rsid w:val="0005226B"/>
    <w:rsid w:val="0007248D"/>
    <w:rsid w:val="00081A6E"/>
    <w:rsid w:val="00093CDD"/>
    <w:rsid w:val="0009671F"/>
    <w:rsid w:val="000A444C"/>
    <w:rsid w:val="000B13A8"/>
    <w:rsid w:val="000C0FE1"/>
    <w:rsid w:val="000C5C89"/>
    <w:rsid w:val="000D3898"/>
    <w:rsid w:val="000D390A"/>
    <w:rsid w:val="000E2B55"/>
    <w:rsid w:val="000E3018"/>
    <w:rsid w:val="000E4352"/>
    <w:rsid w:val="000F3217"/>
    <w:rsid w:val="000F69CD"/>
    <w:rsid w:val="00105A87"/>
    <w:rsid w:val="001079C3"/>
    <w:rsid w:val="0011261C"/>
    <w:rsid w:val="00127D82"/>
    <w:rsid w:val="001376E1"/>
    <w:rsid w:val="00140B2A"/>
    <w:rsid w:val="001423CD"/>
    <w:rsid w:val="0014272B"/>
    <w:rsid w:val="00152E6E"/>
    <w:rsid w:val="00171DF6"/>
    <w:rsid w:val="00176E3A"/>
    <w:rsid w:val="00184F1E"/>
    <w:rsid w:val="0019096A"/>
    <w:rsid w:val="001936F2"/>
    <w:rsid w:val="0019413D"/>
    <w:rsid w:val="00195366"/>
    <w:rsid w:val="001A1973"/>
    <w:rsid w:val="001A7CEF"/>
    <w:rsid w:val="001B45F6"/>
    <w:rsid w:val="001B50C8"/>
    <w:rsid w:val="001B5C1B"/>
    <w:rsid w:val="001C3529"/>
    <w:rsid w:val="001C4F0A"/>
    <w:rsid w:val="001C79C4"/>
    <w:rsid w:val="001E1B3F"/>
    <w:rsid w:val="001E6F3D"/>
    <w:rsid w:val="00220D52"/>
    <w:rsid w:val="002222FD"/>
    <w:rsid w:val="00237219"/>
    <w:rsid w:val="002532FB"/>
    <w:rsid w:val="00260681"/>
    <w:rsid w:val="002629E7"/>
    <w:rsid w:val="00266231"/>
    <w:rsid w:val="0027082F"/>
    <w:rsid w:val="00272F88"/>
    <w:rsid w:val="00275723"/>
    <w:rsid w:val="002834FD"/>
    <w:rsid w:val="00285DDA"/>
    <w:rsid w:val="00287033"/>
    <w:rsid w:val="002A1346"/>
    <w:rsid w:val="002A63BD"/>
    <w:rsid w:val="002B2354"/>
    <w:rsid w:val="002B2E4A"/>
    <w:rsid w:val="002B51F6"/>
    <w:rsid w:val="002C500F"/>
    <w:rsid w:val="002D0998"/>
    <w:rsid w:val="002D0DA6"/>
    <w:rsid w:val="002D168E"/>
    <w:rsid w:val="002D4550"/>
    <w:rsid w:val="002D7EF3"/>
    <w:rsid w:val="0030410B"/>
    <w:rsid w:val="0031771C"/>
    <w:rsid w:val="0033536C"/>
    <w:rsid w:val="00337F11"/>
    <w:rsid w:val="00340DFA"/>
    <w:rsid w:val="00350C0E"/>
    <w:rsid w:val="003575C2"/>
    <w:rsid w:val="00360C69"/>
    <w:rsid w:val="0036187F"/>
    <w:rsid w:val="003635E8"/>
    <w:rsid w:val="0036368D"/>
    <w:rsid w:val="003731FC"/>
    <w:rsid w:val="00396913"/>
    <w:rsid w:val="00397545"/>
    <w:rsid w:val="003B0D99"/>
    <w:rsid w:val="003D0480"/>
    <w:rsid w:val="003D107E"/>
    <w:rsid w:val="003D2765"/>
    <w:rsid w:val="003D5A98"/>
    <w:rsid w:val="003D790C"/>
    <w:rsid w:val="003E26BB"/>
    <w:rsid w:val="00405588"/>
    <w:rsid w:val="00410BD3"/>
    <w:rsid w:val="00425234"/>
    <w:rsid w:val="0043275F"/>
    <w:rsid w:val="004378E9"/>
    <w:rsid w:val="00437EC9"/>
    <w:rsid w:val="0045107B"/>
    <w:rsid w:val="00451333"/>
    <w:rsid w:val="00452DEA"/>
    <w:rsid w:val="00452F5E"/>
    <w:rsid w:val="004573D3"/>
    <w:rsid w:val="004668B1"/>
    <w:rsid w:val="004762D3"/>
    <w:rsid w:val="0047659D"/>
    <w:rsid w:val="00484318"/>
    <w:rsid w:val="00490D4F"/>
    <w:rsid w:val="004944F0"/>
    <w:rsid w:val="00495C96"/>
    <w:rsid w:val="00496BB8"/>
    <w:rsid w:val="00497088"/>
    <w:rsid w:val="004A0215"/>
    <w:rsid w:val="004C427C"/>
    <w:rsid w:val="004C4DC4"/>
    <w:rsid w:val="004D4D7D"/>
    <w:rsid w:val="004D5D85"/>
    <w:rsid w:val="004E01F3"/>
    <w:rsid w:val="004F6846"/>
    <w:rsid w:val="004F6880"/>
    <w:rsid w:val="00504F0C"/>
    <w:rsid w:val="005105DB"/>
    <w:rsid w:val="005155F8"/>
    <w:rsid w:val="00524B45"/>
    <w:rsid w:val="00527817"/>
    <w:rsid w:val="00527CC3"/>
    <w:rsid w:val="00531B92"/>
    <w:rsid w:val="00531C24"/>
    <w:rsid w:val="00540275"/>
    <w:rsid w:val="005406D6"/>
    <w:rsid w:val="0054146A"/>
    <w:rsid w:val="00557361"/>
    <w:rsid w:val="005626E0"/>
    <w:rsid w:val="00566BB0"/>
    <w:rsid w:val="00594B17"/>
    <w:rsid w:val="00596C6D"/>
    <w:rsid w:val="005A55F8"/>
    <w:rsid w:val="005B2FA6"/>
    <w:rsid w:val="005B3964"/>
    <w:rsid w:val="005B4800"/>
    <w:rsid w:val="005C76AF"/>
    <w:rsid w:val="005D67BD"/>
    <w:rsid w:val="005E584C"/>
    <w:rsid w:val="005E5E3A"/>
    <w:rsid w:val="005F19CD"/>
    <w:rsid w:val="005F4508"/>
    <w:rsid w:val="005F57E6"/>
    <w:rsid w:val="005F5E3F"/>
    <w:rsid w:val="0060039C"/>
    <w:rsid w:val="00606784"/>
    <w:rsid w:val="00611F5F"/>
    <w:rsid w:val="00615228"/>
    <w:rsid w:val="006211E4"/>
    <w:rsid w:val="0062641A"/>
    <w:rsid w:val="006343FA"/>
    <w:rsid w:val="00634F7D"/>
    <w:rsid w:val="00642526"/>
    <w:rsid w:val="00651E19"/>
    <w:rsid w:val="00655628"/>
    <w:rsid w:val="00655D9E"/>
    <w:rsid w:val="006679B7"/>
    <w:rsid w:val="006701DB"/>
    <w:rsid w:val="00684E45"/>
    <w:rsid w:val="00686E57"/>
    <w:rsid w:val="0068744F"/>
    <w:rsid w:val="00695D45"/>
    <w:rsid w:val="006A4A7D"/>
    <w:rsid w:val="006B1400"/>
    <w:rsid w:val="006B3DDC"/>
    <w:rsid w:val="006C50CF"/>
    <w:rsid w:val="006C5252"/>
    <w:rsid w:val="006D08D1"/>
    <w:rsid w:val="006D14DF"/>
    <w:rsid w:val="006D4EC7"/>
    <w:rsid w:val="006D5A68"/>
    <w:rsid w:val="006D7E37"/>
    <w:rsid w:val="006E09DE"/>
    <w:rsid w:val="006E2D24"/>
    <w:rsid w:val="006E6FD7"/>
    <w:rsid w:val="006F00FF"/>
    <w:rsid w:val="006F173F"/>
    <w:rsid w:val="00705CF3"/>
    <w:rsid w:val="00713B6B"/>
    <w:rsid w:val="00716148"/>
    <w:rsid w:val="007206A6"/>
    <w:rsid w:val="007236DA"/>
    <w:rsid w:val="00724EB2"/>
    <w:rsid w:val="007503A9"/>
    <w:rsid w:val="00754C39"/>
    <w:rsid w:val="00761827"/>
    <w:rsid w:val="00763237"/>
    <w:rsid w:val="007651CD"/>
    <w:rsid w:val="007759AE"/>
    <w:rsid w:val="007804DF"/>
    <w:rsid w:val="0079007D"/>
    <w:rsid w:val="0079591B"/>
    <w:rsid w:val="0079699E"/>
    <w:rsid w:val="007A0E0C"/>
    <w:rsid w:val="007A16C1"/>
    <w:rsid w:val="007B30DE"/>
    <w:rsid w:val="007B488D"/>
    <w:rsid w:val="007C035B"/>
    <w:rsid w:val="007C4122"/>
    <w:rsid w:val="007C512D"/>
    <w:rsid w:val="007F5702"/>
    <w:rsid w:val="0080699E"/>
    <w:rsid w:val="00815BEF"/>
    <w:rsid w:val="00817310"/>
    <w:rsid w:val="00820856"/>
    <w:rsid w:val="008222F4"/>
    <w:rsid w:val="008238F7"/>
    <w:rsid w:val="00831637"/>
    <w:rsid w:val="00832B1E"/>
    <w:rsid w:val="00834A60"/>
    <w:rsid w:val="00837522"/>
    <w:rsid w:val="008408C2"/>
    <w:rsid w:val="00844ECE"/>
    <w:rsid w:val="00851642"/>
    <w:rsid w:val="00853324"/>
    <w:rsid w:val="0085372A"/>
    <w:rsid w:val="0086497C"/>
    <w:rsid w:val="0086641A"/>
    <w:rsid w:val="00877148"/>
    <w:rsid w:val="00881DB5"/>
    <w:rsid w:val="00886C66"/>
    <w:rsid w:val="00887D97"/>
    <w:rsid w:val="008A1D81"/>
    <w:rsid w:val="008A3CA4"/>
    <w:rsid w:val="008A5FFE"/>
    <w:rsid w:val="008A6481"/>
    <w:rsid w:val="008B3CF6"/>
    <w:rsid w:val="008C1798"/>
    <w:rsid w:val="008C5AB5"/>
    <w:rsid w:val="008C6974"/>
    <w:rsid w:val="008D5B41"/>
    <w:rsid w:val="008E103C"/>
    <w:rsid w:val="008E34BE"/>
    <w:rsid w:val="008F0D8C"/>
    <w:rsid w:val="00900A3E"/>
    <w:rsid w:val="00901A84"/>
    <w:rsid w:val="00904CB3"/>
    <w:rsid w:val="00907354"/>
    <w:rsid w:val="00907A4F"/>
    <w:rsid w:val="00912528"/>
    <w:rsid w:val="009132E5"/>
    <w:rsid w:val="009335C8"/>
    <w:rsid w:val="0094098A"/>
    <w:rsid w:val="00951157"/>
    <w:rsid w:val="00971352"/>
    <w:rsid w:val="009738DA"/>
    <w:rsid w:val="00974DA0"/>
    <w:rsid w:val="00975A24"/>
    <w:rsid w:val="00976A78"/>
    <w:rsid w:val="009774F8"/>
    <w:rsid w:val="00981219"/>
    <w:rsid w:val="00994E2C"/>
    <w:rsid w:val="009A0E75"/>
    <w:rsid w:val="009B4981"/>
    <w:rsid w:val="009B74C4"/>
    <w:rsid w:val="009C328E"/>
    <w:rsid w:val="009C3D05"/>
    <w:rsid w:val="009C3D4B"/>
    <w:rsid w:val="009C4767"/>
    <w:rsid w:val="009C4B26"/>
    <w:rsid w:val="009C7A98"/>
    <w:rsid w:val="009D3FA4"/>
    <w:rsid w:val="009D4903"/>
    <w:rsid w:val="009D4F98"/>
    <w:rsid w:val="00A026B7"/>
    <w:rsid w:val="00A149E6"/>
    <w:rsid w:val="00A17B85"/>
    <w:rsid w:val="00A526F3"/>
    <w:rsid w:val="00A55BC1"/>
    <w:rsid w:val="00A64E84"/>
    <w:rsid w:val="00A76369"/>
    <w:rsid w:val="00A9036D"/>
    <w:rsid w:val="00A93684"/>
    <w:rsid w:val="00A956C4"/>
    <w:rsid w:val="00A95930"/>
    <w:rsid w:val="00AB3F42"/>
    <w:rsid w:val="00AE3066"/>
    <w:rsid w:val="00AE52E5"/>
    <w:rsid w:val="00AF1174"/>
    <w:rsid w:val="00AF6C59"/>
    <w:rsid w:val="00AF7EAB"/>
    <w:rsid w:val="00B0362A"/>
    <w:rsid w:val="00B06035"/>
    <w:rsid w:val="00B1494B"/>
    <w:rsid w:val="00B1574F"/>
    <w:rsid w:val="00B173E3"/>
    <w:rsid w:val="00B20AC1"/>
    <w:rsid w:val="00B27739"/>
    <w:rsid w:val="00B27EA2"/>
    <w:rsid w:val="00B30653"/>
    <w:rsid w:val="00B42974"/>
    <w:rsid w:val="00B44D72"/>
    <w:rsid w:val="00B603D0"/>
    <w:rsid w:val="00B6325B"/>
    <w:rsid w:val="00B73CA0"/>
    <w:rsid w:val="00B7405D"/>
    <w:rsid w:val="00B74138"/>
    <w:rsid w:val="00B76777"/>
    <w:rsid w:val="00B80F95"/>
    <w:rsid w:val="00B90E52"/>
    <w:rsid w:val="00B94C78"/>
    <w:rsid w:val="00BA2567"/>
    <w:rsid w:val="00BA34C2"/>
    <w:rsid w:val="00BA356E"/>
    <w:rsid w:val="00BB73FA"/>
    <w:rsid w:val="00BB7F1E"/>
    <w:rsid w:val="00BD16FF"/>
    <w:rsid w:val="00BD2389"/>
    <w:rsid w:val="00BD576F"/>
    <w:rsid w:val="00BD7445"/>
    <w:rsid w:val="00BF329C"/>
    <w:rsid w:val="00C01517"/>
    <w:rsid w:val="00C07997"/>
    <w:rsid w:val="00C11CAF"/>
    <w:rsid w:val="00C15E58"/>
    <w:rsid w:val="00C22CAF"/>
    <w:rsid w:val="00C24D73"/>
    <w:rsid w:val="00C31A29"/>
    <w:rsid w:val="00C33C5F"/>
    <w:rsid w:val="00C530C6"/>
    <w:rsid w:val="00C74EEA"/>
    <w:rsid w:val="00C81B1B"/>
    <w:rsid w:val="00C82727"/>
    <w:rsid w:val="00C95869"/>
    <w:rsid w:val="00CA108F"/>
    <w:rsid w:val="00CA10A6"/>
    <w:rsid w:val="00CA4A76"/>
    <w:rsid w:val="00CB2EAA"/>
    <w:rsid w:val="00CB3863"/>
    <w:rsid w:val="00CC1F75"/>
    <w:rsid w:val="00CC3D09"/>
    <w:rsid w:val="00CD219F"/>
    <w:rsid w:val="00CF23C9"/>
    <w:rsid w:val="00CF41E6"/>
    <w:rsid w:val="00CF6672"/>
    <w:rsid w:val="00D06585"/>
    <w:rsid w:val="00D11B1F"/>
    <w:rsid w:val="00D20B0A"/>
    <w:rsid w:val="00D22007"/>
    <w:rsid w:val="00D37FA4"/>
    <w:rsid w:val="00D45604"/>
    <w:rsid w:val="00D47E3D"/>
    <w:rsid w:val="00D52E19"/>
    <w:rsid w:val="00D6324B"/>
    <w:rsid w:val="00D66C7A"/>
    <w:rsid w:val="00D73F92"/>
    <w:rsid w:val="00D75AD6"/>
    <w:rsid w:val="00D9486D"/>
    <w:rsid w:val="00D95411"/>
    <w:rsid w:val="00DA15BD"/>
    <w:rsid w:val="00DA7799"/>
    <w:rsid w:val="00DB1533"/>
    <w:rsid w:val="00DB3ABF"/>
    <w:rsid w:val="00DB7988"/>
    <w:rsid w:val="00DC3912"/>
    <w:rsid w:val="00DD6796"/>
    <w:rsid w:val="00E11C5A"/>
    <w:rsid w:val="00E11CF9"/>
    <w:rsid w:val="00E12F0E"/>
    <w:rsid w:val="00E162D4"/>
    <w:rsid w:val="00E22402"/>
    <w:rsid w:val="00E232ED"/>
    <w:rsid w:val="00E24956"/>
    <w:rsid w:val="00E27144"/>
    <w:rsid w:val="00E40146"/>
    <w:rsid w:val="00E5420E"/>
    <w:rsid w:val="00E55DCB"/>
    <w:rsid w:val="00E60F50"/>
    <w:rsid w:val="00E6144F"/>
    <w:rsid w:val="00E64F10"/>
    <w:rsid w:val="00E66E20"/>
    <w:rsid w:val="00E67FAA"/>
    <w:rsid w:val="00E9324D"/>
    <w:rsid w:val="00E95E5C"/>
    <w:rsid w:val="00EA548E"/>
    <w:rsid w:val="00EB3D11"/>
    <w:rsid w:val="00EC14E6"/>
    <w:rsid w:val="00EC2B1A"/>
    <w:rsid w:val="00EC2B5D"/>
    <w:rsid w:val="00ED60FC"/>
    <w:rsid w:val="00EE569A"/>
    <w:rsid w:val="00F045FC"/>
    <w:rsid w:val="00F2067F"/>
    <w:rsid w:val="00F24A48"/>
    <w:rsid w:val="00F41FCF"/>
    <w:rsid w:val="00F454C1"/>
    <w:rsid w:val="00F527C8"/>
    <w:rsid w:val="00F768F8"/>
    <w:rsid w:val="00F806E0"/>
    <w:rsid w:val="00F939E2"/>
    <w:rsid w:val="00FA0B00"/>
    <w:rsid w:val="00FC773B"/>
    <w:rsid w:val="00FF76B1"/>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B4C4B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imes New Roman"/>
        <w:sz w:val="24"/>
        <w:szCs w:val="24"/>
        <w:lang w:val="sv-SE" w:eastAsia="sv-SE"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5228"/>
  </w:style>
  <w:style w:type="paragraph" w:styleId="Rubrik1">
    <w:name w:val="heading 1"/>
    <w:basedOn w:val="Normal"/>
    <w:next w:val="Normal"/>
    <w:link w:val="Rubrik1Char"/>
    <w:uiPriority w:val="9"/>
    <w:qFormat/>
    <w:rsid w:val="001B5C1B"/>
    <w:pPr>
      <w:tabs>
        <w:tab w:val="left" w:pos="7088"/>
      </w:tabs>
      <w:spacing w:after="120"/>
      <w:outlineLvl w:val="0"/>
    </w:pPr>
    <w:rPr>
      <w:rFonts w:ascii="Arial" w:hAnsi="Arial" w:cs="Arial"/>
      <w:b/>
      <w:color w:val="45907A" w:themeColor="accent1"/>
      <w:sz w:val="36"/>
      <w:szCs w:val="28"/>
    </w:rPr>
  </w:style>
  <w:style w:type="paragraph" w:styleId="Rubrik2">
    <w:name w:val="heading 2"/>
    <w:basedOn w:val="Normal"/>
    <w:next w:val="Normal"/>
    <w:link w:val="Rubrik2Char"/>
    <w:uiPriority w:val="9"/>
    <w:qFormat/>
    <w:rsid w:val="004F6846"/>
    <w:pPr>
      <w:keepNext/>
      <w:keepLines/>
      <w:spacing w:before="240" w:after="120"/>
      <w:outlineLvl w:val="1"/>
    </w:pPr>
    <w:rPr>
      <w:rFonts w:eastAsiaTheme="majorEastAsia" w:cstheme="majorBidi"/>
      <w:b/>
      <w:color w:val="000000" w:themeColor="text1"/>
      <w:sz w:val="26"/>
      <w:szCs w:val="26"/>
    </w:rPr>
  </w:style>
  <w:style w:type="paragraph" w:styleId="Rubrik3">
    <w:name w:val="heading 3"/>
    <w:basedOn w:val="Normal"/>
    <w:next w:val="Normal"/>
    <w:link w:val="Rubrik3Char"/>
    <w:uiPriority w:val="9"/>
    <w:qFormat/>
    <w:rsid w:val="004F6846"/>
    <w:pPr>
      <w:keepNext/>
      <w:keepLines/>
      <w:spacing w:before="40" w:after="0"/>
      <w:outlineLvl w:val="2"/>
    </w:pPr>
    <w:rPr>
      <w:rFonts w:eastAsiaTheme="majorEastAsia" w:cstheme="majorBidi"/>
      <w:b/>
    </w:rPr>
  </w:style>
  <w:style w:type="paragraph" w:styleId="Rubrik4">
    <w:name w:val="heading 4"/>
    <w:basedOn w:val="Normal"/>
    <w:next w:val="Normal"/>
    <w:link w:val="Rubrik4Char"/>
    <w:uiPriority w:val="9"/>
    <w:qFormat/>
    <w:rsid w:val="004F6846"/>
    <w:pPr>
      <w:keepNext/>
      <w:keepLines/>
      <w:spacing w:before="40" w:after="0"/>
      <w:outlineLvl w:val="3"/>
    </w:pPr>
    <w:rPr>
      <w:rFonts w:eastAsiaTheme="majorEastAsia" w:cstheme="majorBidi"/>
      <w:i/>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39"/>
    <w:rsid w:val="009C3D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C01517"/>
    <w:pPr>
      <w:spacing w:after="0"/>
    </w:pPr>
    <w:rPr>
      <w:rFonts w:ascii="Segoe UI" w:hAnsi="Segoe UI" w:cs="Segoe UI"/>
      <w:sz w:val="18"/>
      <w:szCs w:val="18"/>
    </w:rPr>
  </w:style>
  <w:style w:type="character" w:customStyle="1" w:styleId="BallongtextChar">
    <w:name w:val="Ballongtext Char"/>
    <w:link w:val="Ballongtext"/>
    <w:uiPriority w:val="99"/>
    <w:semiHidden/>
    <w:rsid w:val="00C01517"/>
    <w:rPr>
      <w:rFonts w:ascii="Segoe UI" w:hAnsi="Segoe UI" w:cs="Segoe UI"/>
      <w:sz w:val="18"/>
      <w:szCs w:val="18"/>
    </w:rPr>
  </w:style>
  <w:style w:type="paragraph" w:styleId="Sidhuvud">
    <w:name w:val="header"/>
    <w:basedOn w:val="Normal"/>
    <w:link w:val="SidhuvudChar"/>
    <w:uiPriority w:val="99"/>
    <w:unhideWhenUsed/>
    <w:rsid w:val="0033536C"/>
    <w:pPr>
      <w:tabs>
        <w:tab w:val="center" w:pos="4536"/>
        <w:tab w:val="right" w:pos="9072"/>
      </w:tabs>
      <w:spacing w:after="0"/>
    </w:pPr>
  </w:style>
  <w:style w:type="character" w:customStyle="1" w:styleId="SidhuvudChar">
    <w:name w:val="Sidhuvud Char"/>
    <w:basedOn w:val="Standardstycketeckensnitt"/>
    <w:link w:val="Sidhuvud"/>
    <w:uiPriority w:val="99"/>
    <w:rsid w:val="0033536C"/>
  </w:style>
  <w:style w:type="paragraph" w:styleId="Sidfot">
    <w:name w:val="footer"/>
    <w:basedOn w:val="Normal"/>
    <w:link w:val="SidfotChar"/>
    <w:uiPriority w:val="99"/>
    <w:unhideWhenUsed/>
    <w:rsid w:val="0033536C"/>
    <w:pPr>
      <w:tabs>
        <w:tab w:val="center" w:pos="4536"/>
        <w:tab w:val="right" w:pos="9072"/>
      </w:tabs>
      <w:spacing w:after="0"/>
    </w:pPr>
  </w:style>
  <w:style w:type="character" w:customStyle="1" w:styleId="SidfotChar">
    <w:name w:val="Sidfot Char"/>
    <w:basedOn w:val="Standardstycketeckensnitt"/>
    <w:link w:val="Sidfot"/>
    <w:uiPriority w:val="99"/>
    <w:rsid w:val="0033536C"/>
  </w:style>
  <w:style w:type="character" w:styleId="Kommentarsreferens">
    <w:name w:val="annotation reference"/>
    <w:uiPriority w:val="99"/>
    <w:semiHidden/>
    <w:unhideWhenUsed/>
    <w:rsid w:val="00C31A29"/>
    <w:rPr>
      <w:sz w:val="16"/>
      <w:szCs w:val="16"/>
    </w:rPr>
  </w:style>
  <w:style w:type="paragraph" w:styleId="Kommentarer">
    <w:name w:val="annotation text"/>
    <w:basedOn w:val="Normal"/>
    <w:link w:val="KommentarerChar"/>
    <w:uiPriority w:val="99"/>
    <w:unhideWhenUsed/>
    <w:rsid w:val="00C31A29"/>
    <w:rPr>
      <w:sz w:val="20"/>
      <w:szCs w:val="20"/>
    </w:rPr>
  </w:style>
  <w:style w:type="character" w:customStyle="1" w:styleId="KommentarerChar">
    <w:name w:val="Kommentarer Char"/>
    <w:link w:val="Kommentarer"/>
    <w:uiPriority w:val="99"/>
    <w:rsid w:val="00C31A29"/>
    <w:rPr>
      <w:lang w:eastAsia="en-US"/>
    </w:rPr>
  </w:style>
  <w:style w:type="paragraph" w:styleId="Kommentarsmne">
    <w:name w:val="annotation subject"/>
    <w:basedOn w:val="Kommentarer"/>
    <w:next w:val="Kommentarer"/>
    <w:link w:val="KommentarsmneChar"/>
    <w:uiPriority w:val="99"/>
    <w:semiHidden/>
    <w:unhideWhenUsed/>
    <w:rsid w:val="00C31A29"/>
    <w:rPr>
      <w:b/>
      <w:bCs/>
    </w:rPr>
  </w:style>
  <w:style w:type="character" w:customStyle="1" w:styleId="KommentarsmneChar">
    <w:name w:val="Kommentarsämne Char"/>
    <w:link w:val="Kommentarsmne"/>
    <w:uiPriority w:val="99"/>
    <w:semiHidden/>
    <w:rsid w:val="00C31A29"/>
    <w:rPr>
      <w:b/>
      <w:bCs/>
      <w:lang w:eastAsia="en-US"/>
    </w:rPr>
  </w:style>
  <w:style w:type="paragraph" w:styleId="Liststycke">
    <w:name w:val="List Paragraph"/>
    <w:basedOn w:val="Normal"/>
    <w:uiPriority w:val="34"/>
    <w:semiHidden/>
    <w:qFormat/>
    <w:rsid w:val="00397545"/>
    <w:pPr>
      <w:spacing w:after="120"/>
      <w:ind w:left="720"/>
      <w:contextualSpacing/>
    </w:pPr>
    <w:rPr>
      <w:rFonts w:ascii="Corbel" w:eastAsia="Times New Roman" w:hAnsi="Corbel"/>
    </w:rPr>
  </w:style>
  <w:style w:type="paragraph" w:styleId="Ingetavstnd">
    <w:name w:val="No Spacing"/>
    <w:uiPriority w:val="1"/>
    <w:qFormat/>
    <w:rsid w:val="00184F1E"/>
    <w:pPr>
      <w:spacing w:after="0"/>
    </w:pPr>
    <w:rPr>
      <w:rFonts w:asciiTheme="majorHAnsi" w:hAnsiTheme="majorHAnsi"/>
      <w:lang w:eastAsia="en-US"/>
    </w:rPr>
  </w:style>
  <w:style w:type="character" w:customStyle="1" w:styleId="Rubrik1Char">
    <w:name w:val="Rubrik 1 Char"/>
    <w:basedOn w:val="Standardstycketeckensnitt"/>
    <w:link w:val="Rubrik1"/>
    <w:uiPriority w:val="9"/>
    <w:rsid w:val="001B5C1B"/>
    <w:rPr>
      <w:rFonts w:ascii="Arial" w:hAnsi="Arial" w:cs="Arial"/>
      <w:b/>
      <w:color w:val="45907A" w:themeColor="accent1"/>
      <w:sz w:val="36"/>
      <w:szCs w:val="28"/>
    </w:rPr>
  </w:style>
  <w:style w:type="character" w:customStyle="1" w:styleId="Rubrik2Char">
    <w:name w:val="Rubrik 2 Char"/>
    <w:basedOn w:val="Standardstycketeckensnitt"/>
    <w:link w:val="Rubrik2"/>
    <w:uiPriority w:val="9"/>
    <w:rsid w:val="004F6846"/>
    <w:rPr>
      <w:rFonts w:asciiTheme="majorHAnsi" w:eastAsiaTheme="majorEastAsia" w:hAnsiTheme="majorHAnsi" w:cstheme="majorBidi"/>
      <w:b/>
      <w:color w:val="000000" w:themeColor="text1"/>
      <w:sz w:val="26"/>
      <w:szCs w:val="26"/>
      <w:lang w:eastAsia="en-US"/>
    </w:rPr>
  </w:style>
  <w:style w:type="paragraph" w:customStyle="1" w:styleId="Tabellrubrik">
    <w:name w:val="Tabellrubrik"/>
    <w:basedOn w:val="Normal"/>
    <w:uiPriority w:val="2"/>
    <w:qFormat/>
    <w:rsid w:val="00184F1E"/>
    <w:pPr>
      <w:keepNext/>
      <w:spacing w:after="60"/>
    </w:pPr>
    <w:rPr>
      <w:rFonts w:cstheme="minorHAnsi"/>
      <w:b/>
      <w:color w:val="FFFFFF" w:themeColor="background1"/>
    </w:rPr>
  </w:style>
  <w:style w:type="paragraph" w:customStyle="1" w:styleId="Tabellrubrik2">
    <w:name w:val="Tabellrubrik 2"/>
    <w:basedOn w:val="Normal"/>
    <w:uiPriority w:val="2"/>
    <w:qFormat/>
    <w:rsid w:val="00184F1E"/>
    <w:pPr>
      <w:keepNext/>
      <w:spacing w:after="60"/>
    </w:pPr>
    <w:rPr>
      <w:rFonts w:cstheme="minorHAnsi"/>
      <w:b/>
      <w:sz w:val="20"/>
      <w:szCs w:val="18"/>
    </w:rPr>
  </w:style>
  <w:style w:type="character" w:styleId="Platshllartext">
    <w:name w:val="Placeholder Text"/>
    <w:basedOn w:val="Standardstycketeckensnitt"/>
    <w:uiPriority w:val="99"/>
    <w:rsid w:val="0014272B"/>
    <w:rPr>
      <w:color w:val="666666"/>
    </w:rPr>
  </w:style>
  <w:style w:type="character" w:customStyle="1" w:styleId="Rubrik3Char">
    <w:name w:val="Rubrik 3 Char"/>
    <w:basedOn w:val="Standardstycketeckensnitt"/>
    <w:link w:val="Rubrik3"/>
    <w:uiPriority w:val="9"/>
    <w:rsid w:val="004F6846"/>
    <w:rPr>
      <w:rFonts w:asciiTheme="majorHAnsi" w:eastAsiaTheme="majorEastAsia" w:hAnsiTheme="majorHAnsi" w:cstheme="majorBidi"/>
      <w:b/>
      <w:sz w:val="22"/>
      <w:szCs w:val="24"/>
      <w:lang w:eastAsia="en-US"/>
    </w:rPr>
  </w:style>
  <w:style w:type="character" w:customStyle="1" w:styleId="Rubrik4Char">
    <w:name w:val="Rubrik 4 Char"/>
    <w:basedOn w:val="Standardstycketeckensnitt"/>
    <w:link w:val="Rubrik4"/>
    <w:uiPriority w:val="9"/>
    <w:rsid w:val="004F6846"/>
    <w:rPr>
      <w:rFonts w:asciiTheme="majorHAnsi" w:eastAsiaTheme="majorEastAsia" w:hAnsiTheme="majorHAnsi" w:cstheme="majorBidi"/>
      <w:i/>
      <w:iCs/>
      <w:sz w:val="22"/>
      <w:szCs w:val="22"/>
      <w:lang w:eastAsia="en-US"/>
    </w:rPr>
  </w:style>
  <w:style w:type="paragraph" w:customStyle="1" w:styleId="Ingress">
    <w:name w:val="Ingress"/>
    <w:basedOn w:val="Normal"/>
    <w:uiPriority w:val="1"/>
    <w:qFormat/>
    <w:rsid w:val="00E11C5A"/>
    <w:pPr>
      <w:spacing w:after="360"/>
    </w:pPr>
  </w:style>
  <w:style w:type="paragraph" w:customStyle="1" w:styleId="Frklaringstext">
    <w:name w:val="Förklaringstext"/>
    <w:basedOn w:val="Tabellrubrik2"/>
    <w:uiPriority w:val="3"/>
    <w:qFormat/>
    <w:rsid w:val="00396913"/>
    <w:pPr>
      <w:contextualSpacing/>
    </w:pPr>
    <w:rPr>
      <w:b w:val="0"/>
      <w:bCs/>
      <w:noProof/>
    </w:rPr>
  </w:style>
  <w:style w:type="paragraph" w:styleId="Rubrik">
    <w:name w:val="Title"/>
    <w:basedOn w:val="Normal"/>
    <w:next w:val="Normal"/>
    <w:link w:val="RubrikChar"/>
    <w:uiPriority w:val="10"/>
    <w:qFormat/>
    <w:rsid w:val="006F00FF"/>
    <w:pPr>
      <w:spacing w:after="0"/>
      <w:contextualSpacing/>
      <w:jc w:val="center"/>
    </w:pPr>
    <w:rPr>
      <w:rFonts w:asciiTheme="majorHAnsi" w:eastAsiaTheme="majorEastAsia" w:hAnsiTheme="majorHAnsi" w:cstheme="majorBidi"/>
      <w:b/>
      <w:color w:val="45907A" w:themeColor="accent1"/>
      <w:spacing w:val="-10"/>
      <w:kern w:val="28"/>
      <w:sz w:val="72"/>
      <w:szCs w:val="56"/>
    </w:rPr>
  </w:style>
  <w:style w:type="character" w:customStyle="1" w:styleId="RubrikChar">
    <w:name w:val="Rubrik Char"/>
    <w:basedOn w:val="Standardstycketeckensnitt"/>
    <w:link w:val="Rubrik"/>
    <w:uiPriority w:val="10"/>
    <w:rsid w:val="006F00FF"/>
    <w:rPr>
      <w:rFonts w:asciiTheme="majorHAnsi" w:eastAsiaTheme="majorEastAsia" w:hAnsiTheme="majorHAnsi" w:cstheme="majorBidi"/>
      <w:b/>
      <w:color w:val="45907A" w:themeColor="accent1"/>
      <w:spacing w:val="-10"/>
      <w:kern w:val="28"/>
      <w:sz w:val="72"/>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kcar\AppData\Local\Microsoft\Windows\INetCache\Content.Outlook\E193Y94H\Mall%20fo&#776;r%20att%20planera%20SIP.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8723926E7B54D349DB6D89029AC6620"/>
        <w:category>
          <w:name w:val="Allmänt"/>
          <w:gallery w:val="placeholder"/>
        </w:category>
        <w:types>
          <w:type w:val="bbPlcHdr"/>
        </w:types>
        <w:behaviors>
          <w:behavior w:val="content"/>
        </w:behaviors>
        <w:guid w:val="{0C54AB4A-393A-4545-9AF8-954C4CF7E10C}"/>
      </w:docPartPr>
      <w:docPartBody>
        <w:p w:rsidR="00D45C88" w:rsidRDefault="00D45C88">
          <w:pPr>
            <w:pStyle w:val="88723926E7B54D349DB6D89029AC6620"/>
          </w:pPr>
          <w:r w:rsidRPr="007B0CB2">
            <w:rPr>
              <w:rStyle w:val="Platshllartext"/>
            </w:rPr>
            <w:t>[Titel]</w:t>
          </w:r>
        </w:p>
      </w:docPartBody>
    </w:docPart>
    <w:docPart>
      <w:docPartPr>
        <w:name w:val="82D84517F936456D805E91A0DB41CFD8"/>
        <w:category>
          <w:name w:val="Allmänt"/>
          <w:gallery w:val="placeholder"/>
        </w:category>
        <w:types>
          <w:type w:val="bbPlcHdr"/>
        </w:types>
        <w:behaviors>
          <w:behavior w:val="content"/>
        </w:behaviors>
        <w:guid w:val="{66E2E52B-91CF-4569-9C0C-C27A359DF345}"/>
      </w:docPartPr>
      <w:docPartBody>
        <w:p w:rsidR="00D45C88" w:rsidRDefault="00D45C88">
          <w:pPr>
            <w:pStyle w:val="82D84517F936456D805E91A0DB41CFD8"/>
          </w:pPr>
          <w:r w:rsidRPr="00BC5450">
            <w:rPr>
              <w:rStyle w:val="Platshllartext"/>
            </w:rPr>
            <w:t xml:space="preserve">Klicka här för att ange </w:t>
          </w:r>
          <w:r>
            <w:rPr>
              <w:rStyle w:val="Platshllartext"/>
            </w:rPr>
            <w:t>namn</w:t>
          </w:r>
        </w:p>
      </w:docPartBody>
    </w:docPart>
    <w:docPart>
      <w:docPartPr>
        <w:name w:val="FE2610B6BA6C4E99B85734D36DCC6465"/>
        <w:category>
          <w:name w:val="Allmänt"/>
          <w:gallery w:val="placeholder"/>
        </w:category>
        <w:types>
          <w:type w:val="bbPlcHdr"/>
        </w:types>
        <w:behaviors>
          <w:behavior w:val="content"/>
        </w:behaviors>
        <w:guid w:val="{DD41F3A5-D0B0-4B6A-AA8B-659274DD576E}"/>
      </w:docPartPr>
      <w:docPartBody>
        <w:p w:rsidR="00D45C88" w:rsidRDefault="00D45C88">
          <w:pPr>
            <w:pStyle w:val="FE2610B6BA6C4E99B85734D36DCC6465"/>
          </w:pPr>
          <w:r>
            <w:rPr>
              <w:rStyle w:val="Platshllartext"/>
            </w:rPr>
            <w:t>ÅÅÅÅMMDD-XXXX</w:t>
          </w:r>
        </w:p>
      </w:docPartBody>
    </w:docPart>
    <w:docPart>
      <w:docPartPr>
        <w:name w:val="B3F0C40BB0904425B68F211C4E7FD3E7"/>
        <w:category>
          <w:name w:val="Allmänt"/>
          <w:gallery w:val="placeholder"/>
        </w:category>
        <w:types>
          <w:type w:val="bbPlcHdr"/>
        </w:types>
        <w:behaviors>
          <w:behavior w:val="content"/>
        </w:behaviors>
        <w:guid w:val="{2754A117-DC20-47EE-B226-753049AFA659}"/>
      </w:docPartPr>
      <w:docPartBody>
        <w:p w:rsidR="00D45C88" w:rsidRDefault="00D45C88">
          <w:pPr>
            <w:pStyle w:val="B3F0C40BB0904425B68F211C4E7FD3E7"/>
          </w:pPr>
          <w:r w:rsidRPr="00BC5450">
            <w:rPr>
              <w:rStyle w:val="Platshllartext"/>
            </w:rPr>
            <w:t xml:space="preserve">Klicka här för att ange </w:t>
          </w:r>
          <w:r>
            <w:rPr>
              <w:rStyle w:val="Platshllartext"/>
            </w:rPr>
            <w:t>nummer</w:t>
          </w:r>
        </w:p>
      </w:docPartBody>
    </w:docPart>
    <w:docPart>
      <w:docPartPr>
        <w:name w:val="0E910E61FD204EB699485263E63CFEB7"/>
        <w:category>
          <w:name w:val="Allmänt"/>
          <w:gallery w:val="placeholder"/>
        </w:category>
        <w:types>
          <w:type w:val="bbPlcHdr"/>
        </w:types>
        <w:behaviors>
          <w:behavior w:val="content"/>
        </w:behaviors>
        <w:guid w:val="{B346A169-9443-4CC4-A8D7-FCA4E7848E7D}"/>
      </w:docPartPr>
      <w:docPartBody>
        <w:p w:rsidR="00D45C88" w:rsidRDefault="00D45C88">
          <w:pPr>
            <w:pStyle w:val="0E910E61FD204EB699485263E63CFEB7"/>
          </w:pPr>
          <w:r w:rsidRPr="00BC5450">
            <w:rPr>
              <w:rStyle w:val="Platshllartext"/>
            </w:rPr>
            <w:t xml:space="preserve">Klicka här för att ange </w:t>
          </w:r>
          <w:r>
            <w:rPr>
              <w:rStyle w:val="Platshllartext"/>
            </w:rPr>
            <w:t>adress</w:t>
          </w:r>
        </w:p>
      </w:docPartBody>
    </w:docPart>
    <w:docPart>
      <w:docPartPr>
        <w:name w:val="99F849048B29426FA649E4C77A7235DF"/>
        <w:category>
          <w:name w:val="Allmänt"/>
          <w:gallery w:val="placeholder"/>
        </w:category>
        <w:types>
          <w:type w:val="bbPlcHdr"/>
        </w:types>
        <w:behaviors>
          <w:behavior w:val="content"/>
        </w:behaviors>
        <w:guid w:val="{E584F23D-14DB-4047-9D15-6C18F9777B19}"/>
      </w:docPartPr>
      <w:docPartBody>
        <w:p w:rsidR="00D45C88" w:rsidRDefault="00D45C88">
          <w:pPr>
            <w:pStyle w:val="99F849048B29426FA649E4C77A7235DF"/>
          </w:pPr>
          <w:r w:rsidRPr="00BC5450">
            <w:rPr>
              <w:rStyle w:val="Platshllartext"/>
            </w:rPr>
            <w:t xml:space="preserve">Klicka här för att ange </w:t>
          </w:r>
          <w:r>
            <w:rPr>
              <w:rStyle w:val="Platshllartext"/>
            </w:rPr>
            <w:t>plats</w:t>
          </w:r>
        </w:p>
      </w:docPartBody>
    </w:docPart>
    <w:docPart>
      <w:docPartPr>
        <w:name w:val="0E469228B4D74984A5A8B27578BA8F7B"/>
        <w:category>
          <w:name w:val="Allmänt"/>
          <w:gallery w:val="placeholder"/>
        </w:category>
        <w:types>
          <w:type w:val="bbPlcHdr"/>
        </w:types>
        <w:behaviors>
          <w:behavior w:val="content"/>
        </w:behaviors>
        <w:guid w:val="{EEC43502-69EC-4DAD-A298-2C2DE8849932}"/>
      </w:docPartPr>
      <w:docPartBody>
        <w:p w:rsidR="00D45C88" w:rsidRDefault="00D45C88">
          <w:pPr>
            <w:pStyle w:val="0E469228B4D74984A5A8B27578BA8F7B"/>
          </w:pPr>
          <w:r>
            <w:rPr>
              <w:rStyle w:val="Platshllartext"/>
            </w:rPr>
            <w:t>Ange datum i väljaren</w:t>
          </w:r>
        </w:p>
      </w:docPartBody>
    </w:docPart>
    <w:docPart>
      <w:docPartPr>
        <w:name w:val="8B924563E0604A329159DF6F340A2CD0"/>
        <w:category>
          <w:name w:val="Allmänt"/>
          <w:gallery w:val="placeholder"/>
        </w:category>
        <w:types>
          <w:type w:val="bbPlcHdr"/>
        </w:types>
        <w:behaviors>
          <w:behavior w:val="content"/>
        </w:behaviors>
        <w:guid w:val="{2A09AA31-E1F3-446F-B1E0-45D5F42900AB}"/>
      </w:docPartPr>
      <w:docPartBody>
        <w:p w:rsidR="00D45C88" w:rsidRDefault="00D45C88">
          <w:pPr>
            <w:pStyle w:val="8B924563E0604A329159DF6F340A2CD0"/>
          </w:pPr>
          <w:r>
            <w:rPr>
              <w:rStyle w:val="Platshllartext"/>
            </w:rPr>
            <w:t>XX:XX</w:t>
          </w:r>
        </w:p>
      </w:docPartBody>
    </w:docPart>
    <w:docPart>
      <w:docPartPr>
        <w:name w:val="AA37F4A80EC8457A8CB5844E24E038A3"/>
        <w:category>
          <w:name w:val="Allmänt"/>
          <w:gallery w:val="placeholder"/>
        </w:category>
        <w:types>
          <w:type w:val="bbPlcHdr"/>
        </w:types>
        <w:behaviors>
          <w:behavior w:val="content"/>
        </w:behaviors>
        <w:guid w:val="{53EDAA46-CB89-4E63-998D-6AFFB23996C4}"/>
      </w:docPartPr>
      <w:docPartBody>
        <w:p w:rsidR="00D45C88" w:rsidRDefault="00D45C88">
          <w:pPr>
            <w:pStyle w:val="AA37F4A80EC8457A8CB5844E24E038A3"/>
          </w:pPr>
          <w:r w:rsidRPr="00BC5450">
            <w:rPr>
              <w:rStyle w:val="Platshllartext"/>
            </w:rPr>
            <w:t>Ange innehåll som du vill upprepa, inklusive andra innehållskontroller. Du kan också</w:t>
          </w:r>
          <w:r w:rsidRPr="00BC5450">
            <w:rPr>
              <w:rStyle w:val="Platshllartext"/>
            </w:rPr>
            <w:t xml:space="preserve"> infoga den här kontrollen runt tabellrader om du vill upprepa delar av en tabell.</w:t>
          </w:r>
        </w:p>
      </w:docPartBody>
    </w:docPart>
    <w:docPart>
      <w:docPartPr>
        <w:name w:val="CF11B69203E14A6DAA7BFDFE785FCD5C"/>
        <w:category>
          <w:name w:val="Allmänt"/>
          <w:gallery w:val="placeholder"/>
        </w:category>
        <w:types>
          <w:type w:val="bbPlcHdr"/>
        </w:types>
        <w:behaviors>
          <w:behavior w:val="content"/>
        </w:behaviors>
        <w:guid w:val="{CD92E03C-F367-4A3C-B109-F923C07E79A6}"/>
      </w:docPartPr>
      <w:docPartBody>
        <w:p w:rsidR="00D45C88" w:rsidRDefault="00D45C88">
          <w:pPr>
            <w:pStyle w:val="CF11B69203E14A6DAA7BFDFE785FCD5C"/>
          </w:pPr>
          <w:r w:rsidRPr="00BC5450">
            <w:rPr>
              <w:rStyle w:val="Platshllartext"/>
            </w:rPr>
            <w:t xml:space="preserve">Klicka här för att ange </w:t>
          </w:r>
          <w:r>
            <w:rPr>
              <w:rStyle w:val="Platshllartext"/>
            </w:rPr>
            <w:t>namn</w:t>
          </w:r>
        </w:p>
      </w:docPartBody>
    </w:docPart>
    <w:docPart>
      <w:docPartPr>
        <w:name w:val="CA1188223F4542608BDC039DCF0E9432"/>
        <w:category>
          <w:name w:val="Allmänt"/>
          <w:gallery w:val="placeholder"/>
        </w:category>
        <w:types>
          <w:type w:val="bbPlcHdr"/>
        </w:types>
        <w:behaviors>
          <w:behavior w:val="content"/>
        </w:behaviors>
        <w:guid w:val="{7AB37E13-E257-49B1-8029-B1D17DB3E8CB}"/>
      </w:docPartPr>
      <w:docPartBody>
        <w:p w:rsidR="00D45C88" w:rsidRDefault="00D45C88">
          <w:pPr>
            <w:pStyle w:val="CA1188223F4542608BDC039DCF0E9432"/>
          </w:pPr>
          <w:r w:rsidRPr="00BC5450">
            <w:rPr>
              <w:rStyle w:val="Platshllartext"/>
            </w:rPr>
            <w:t xml:space="preserve">Klicka här för att ange </w:t>
          </w:r>
          <w:r>
            <w:rPr>
              <w:rStyle w:val="Platshllartext"/>
            </w:rPr>
            <w:t>arbetsplats/roll.</w:t>
          </w:r>
          <w:r>
            <w:rPr>
              <w:rStyle w:val="Platshllartext"/>
            </w:rPr>
            <w:br/>
          </w:r>
          <w:r>
            <w:rPr>
              <w:rStyle w:val="Platshllartext"/>
            </w:rPr>
            <w:br/>
          </w:r>
          <w:r w:rsidRPr="001B45F6">
            <w:rPr>
              <w:rStyle w:val="Platshllartext"/>
            </w:rPr>
            <w:t xml:space="preserve">Klicka </w:t>
          </w:r>
          <w:r w:rsidRPr="001B45F6">
            <w:rPr>
              <w:rStyle w:val="Platshllartext"/>
              <w:u w:val="single"/>
            </w:rPr>
            <w:t>sedan</w:t>
          </w:r>
          <w:r w:rsidRPr="001B45F6">
            <w:rPr>
              <w:rStyle w:val="Platshllartext"/>
            </w:rPr>
            <w:t xml:space="preserve"> på det blåa krysset längst ut till höger för att lägga till flera namn.</w:t>
          </w:r>
        </w:p>
      </w:docPartBody>
    </w:docPart>
    <w:docPart>
      <w:docPartPr>
        <w:name w:val="0FB3D89427E8499D96535BC54D4DE04C"/>
        <w:category>
          <w:name w:val="Allmänt"/>
          <w:gallery w:val="placeholder"/>
        </w:category>
        <w:types>
          <w:type w:val="bbPlcHdr"/>
        </w:types>
        <w:behaviors>
          <w:behavior w:val="content"/>
        </w:behaviors>
        <w:guid w:val="{6E6085FA-6A05-4E31-970C-83F10CA2803F}"/>
      </w:docPartPr>
      <w:docPartBody>
        <w:p w:rsidR="00D45C88" w:rsidRDefault="00D45C88">
          <w:pPr>
            <w:pStyle w:val="0FB3D89427E8499D96535BC54D4DE04C"/>
          </w:pPr>
          <w:r w:rsidRPr="00BC5450">
            <w:rPr>
              <w:rStyle w:val="Platshllartext"/>
            </w:rPr>
            <w:t>Klicka här för a</w:t>
          </w:r>
          <w:r w:rsidRPr="00BC5450">
            <w:rPr>
              <w:rStyle w:val="Platshllartext"/>
            </w:rPr>
            <w:t xml:space="preserve">tt ange </w:t>
          </w:r>
          <w:r>
            <w:rPr>
              <w:rStyle w:val="Platshllartext"/>
            </w:rPr>
            <w:t>namn</w:t>
          </w:r>
        </w:p>
      </w:docPartBody>
    </w:docPart>
    <w:docPart>
      <w:docPartPr>
        <w:name w:val="2C3EBA2573754DE5AE816DA012A8A1F2"/>
        <w:category>
          <w:name w:val="Allmänt"/>
          <w:gallery w:val="placeholder"/>
        </w:category>
        <w:types>
          <w:type w:val="bbPlcHdr"/>
        </w:types>
        <w:behaviors>
          <w:behavior w:val="content"/>
        </w:behaviors>
        <w:guid w:val="{106BF0DE-D655-4131-BCEB-72ECB87F4199}"/>
      </w:docPartPr>
      <w:docPartBody>
        <w:p w:rsidR="00D45C88" w:rsidRDefault="00D45C88">
          <w:pPr>
            <w:pStyle w:val="2C3EBA2573754DE5AE816DA012A8A1F2"/>
          </w:pPr>
          <w:r>
            <w:rPr>
              <w:rStyle w:val="Platshllartext"/>
            </w:rPr>
            <w:t xml:space="preserve">Klicka här för att ange verksamhet. </w:t>
          </w:r>
          <w:r>
            <w:rPr>
              <w:rStyle w:val="Platshllartext"/>
            </w:rPr>
            <w:br/>
          </w:r>
          <w:r>
            <w:rPr>
              <w:rStyle w:val="Platshllartext"/>
            </w:rPr>
            <w:br/>
          </w:r>
          <w:r w:rsidRPr="00396913">
            <w:rPr>
              <w:rStyle w:val="Platshllartext"/>
            </w:rPr>
            <w:t xml:space="preserve">Klicka </w:t>
          </w:r>
          <w:r w:rsidRPr="001B45F6">
            <w:rPr>
              <w:rStyle w:val="Platshllartext"/>
              <w:u w:val="single"/>
            </w:rPr>
            <w:t>sedan</w:t>
          </w:r>
          <w:r w:rsidRPr="001B45F6">
            <w:rPr>
              <w:rStyle w:val="Platshllartext"/>
            </w:rPr>
            <w:t xml:space="preserve"> </w:t>
          </w:r>
          <w:r w:rsidRPr="00396913">
            <w:rPr>
              <w:rStyle w:val="Platshllartext"/>
            </w:rPr>
            <w:t>på det blåa krysset längst ut till höger för att lägga till en till verksamhet</w:t>
          </w:r>
        </w:p>
      </w:docPartBody>
    </w:docPart>
    <w:docPart>
      <w:docPartPr>
        <w:name w:val="577F5ACB62E641459ACAABFDB27C88C3"/>
        <w:category>
          <w:name w:val="Allmänt"/>
          <w:gallery w:val="placeholder"/>
        </w:category>
        <w:types>
          <w:type w:val="bbPlcHdr"/>
        </w:types>
        <w:behaviors>
          <w:behavior w:val="content"/>
        </w:behaviors>
        <w:guid w:val="{5E7A31B4-4369-4FD4-A55F-E000CDFCEAB0}"/>
      </w:docPartPr>
      <w:docPartBody>
        <w:p w:rsidR="00D45C88" w:rsidRDefault="00D45C88">
          <w:pPr>
            <w:pStyle w:val="577F5ACB62E641459ACAABFDB27C88C3"/>
          </w:pPr>
          <w:r w:rsidRPr="00BC5450">
            <w:rPr>
              <w:rStyle w:val="Platshllartext"/>
            </w:rPr>
            <w:t xml:space="preserve">Klicka här för att ange </w:t>
          </w:r>
          <w:r>
            <w:rPr>
              <w:rStyle w:val="Platshllartext"/>
            </w:rPr>
            <w:t>syfte</w:t>
          </w:r>
        </w:p>
      </w:docPartBody>
    </w:docPart>
    <w:docPart>
      <w:docPartPr>
        <w:name w:val="E9D4E10686EA4500AD29051FF4EDD148"/>
        <w:category>
          <w:name w:val="Allmänt"/>
          <w:gallery w:val="placeholder"/>
        </w:category>
        <w:types>
          <w:type w:val="bbPlcHdr"/>
        </w:types>
        <w:behaviors>
          <w:behavior w:val="content"/>
        </w:behaviors>
        <w:guid w:val="{D0CB59F6-FC6D-4F10-A9A6-D155C2EDBDC1}"/>
      </w:docPartPr>
      <w:docPartBody>
        <w:p w:rsidR="00D45C88" w:rsidRDefault="00D45C88">
          <w:pPr>
            <w:pStyle w:val="E9D4E10686EA4500AD29051FF4EDD148"/>
          </w:pPr>
          <w:r w:rsidRPr="00BC5450">
            <w:rPr>
              <w:rStyle w:val="Platshllartext"/>
            </w:rPr>
            <w:t xml:space="preserve">Klicka här för att ange </w:t>
          </w:r>
          <w:r>
            <w:rPr>
              <w:rStyle w:val="Platshllartext"/>
            </w:rPr>
            <w:t>giltighetstid</w:t>
          </w:r>
        </w:p>
      </w:docPartBody>
    </w:docPart>
    <w:docPart>
      <w:docPartPr>
        <w:name w:val="6123DACDF31D4F9DB0586698308269FA"/>
        <w:category>
          <w:name w:val="Allmänt"/>
          <w:gallery w:val="placeholder"/>
        </w:category>
        <w:types>
          <w:type w:val="bbPlcHdr"/>
        </w:types>
        <w:behaviors>
          <w:behavior w:val="content"/>
        </w:behaviors>
        <w:guid w:val="{CB3AF776-C72E-4560-8B72-033F9A5BB74D}"/>
      </w:docPartPr>
      <w:docPartBody>
        <w:p w:rsidR="00D45C88" w:rsidRDefault="00D45C88">
          <w:pPr>
            <w:pStyle w:val="6123DACDF31D4F9DB0586698308269FA"/>
          </w:pPr>
          <w:r>
            <w:rPr>
              <w:rStyle w:val="Platshllartext"/>
            </w:rPr>
            <w:t>Ange datum i väljaren</w:t>
          </w:r>
        </w:p>
      </w:docPartBody>
    </w:docPart>
    <w:docPart>
      <w:docPartPr>
        <w:name w:val="2398C0DA56EF4AEA8C9904B44CCB77DB"/>
        <w:category>
          <w:name w:val="Allmänt"/>
          <w:gallery w:val="placeholder"/>
        </w:category>
        <w:types>
          <w:type w:val="bbPlcHdr"/>
        </w:types>
        <w:behaviors>
          <w:behavior w:val="content"/>
        </w:behaviors>
        <w:guid w:val="{1CE8603F-8B93-41F0-91A8-FBAB18F07E46}"/>
      </w:docPartPr>
      <w:docPartBody>
        <w:p w:rsidR="00D45C88" w:rsidRDefault="00D45C88">
          <w:pPr>
            <w:pStyle w:val="2398C0DA56EF4AEA8C9904B44CCB77DB"/>
          </w:pPr>
          <w:r w:rsidRPr="00BC5450">
            <w:rPr>
              <w:rStyle w:val="Platshllartext"/>
            </w:rPr>
            <w:t>Klicka här för att ange</w:t>
          </w:r>
          <w:r w:rsidRPr="00BC5450">
            <w:rPr>
              <w:rStyle w:val="Platshllartext"/>
            </w:rPr>
            <w:t xml:space="preserve"> </w:t>
          </w:r>
          <w:r>
            <w:rPr>
              <w:rStyle w:val="Platshllartext"/>
            </w:rPr>
            <w:t>information</w:t>
          </w:r>
        </w:p>
      </w:docPartBody>
    </w:docPart>
    <w:docPart>
      <w:docPartPr>
        <w:name w:val="B7AA2DB3DCF04946AF4348594600595C"/>
        <w:category>
          <w:name w:val="Allmänt"/>
          <w:gallery w:val="placeholder"/>
        </w:category>
        <w:types>
          <w:type w:val="bbPlcHdr"/>
        </w:types>
        <w:behaviors>
          <w:behavior w:val="content"/>
        </w:behaviors>
        <w:guid w:val="{D3181D1B-D838-45A7-A96A-9AC76D580691}"/>
      </w:docPartPr>
      <w:docPartBody>
        <w:p w:rsidR="00D45C88" w:rsidRDefault="00D45C88">
          <w:pPr>
            <w:pStyle w:val="B7AA2DB3DCF04946AF4348594600595C"/>
          </w:pPr>
          <w:r w:rsidRPr="00BC5450">
            <w:rPr>
              <w:rStyle w:val="Platshllartext"/>
            </w:rPr>
            <w:t xml:space="preserve">Klicka här för att ange </w:t>
          </w:r>
          <w:r>
            <w:rPr>
              <w:rStyle w:val="Platshllartext"/>
            </w:rPr>
            <w:t>namn</w:t>
          </w:r>
        </w:p>
      </w:docPartBody>
    </w:docPart>
    <w:docPart>
      <w:docPartPr>
        <w:name w:val="AC1A2BF6445A4B9A896FFDAE09C41EAF"/>
        <w:category>
          <w:name w:val="Allmänt"/>
          <w:gallery w:val="placeholder"/>
        </w:category>
        <w:types>
          <w:type w:val="bbPlcHdr"/>
        </w:types>
        <w:behaviors>
          <w:behavior w:val="content"/>
        </w:behaviors>
        <w:guid w:val="{56DA8690-869C-4B40-BEE5-220B6F7CEC7D}"/>
      </w:docPartPr>
      <w:docPartBody>
        <w:p w:rsidR="00D45C88" w:rsidRDefault="00D45C88">
          <w:pPr>
            <w:pStyle w:val="AC1A2BF6445A4B9A896FFDAE09C41EAF"/>
          </w:pPr>
          <w:r w:rsidRPr="00BC5450">
            <w:rPr>
              <w:rStyle w:val="Platshllartext"/>
            </w:rPr>
            <w:t xml:space="preserve">Klicka här för att ange </w:t>
          </w:r>
          <w:r>
            <w:rPr>
              <w:rStyle w:val="Platshllartext"/>
            </w:rPr>
            <w:t>verksamhet</w:t>
          </w:r>
        </w:p>
      </w:docPartBody>
    </w:docPart>
    <w:docPart>
      <w:docPartPr>
        <w:name w:val="28DB764BDB744C9A90EBAA7676008FE7"/>
        <w:category>
          <w:name w:val="Allmänt"/>
          <w:gallery w:val="placeholder"/>
        </w:category>
        <w:types>
          <w:type w:val="bbPlcHdr"/>
        </w:types>
        <w:behaviors>
          <w:behavior w:val="content"/>
        </w:behaviors>
        <w:guid w:val="{100D7C88-3A1B-4088-9AF7-C1636B046C3B}"/>
      </w:docPartPr>
      <w:docPartBody>
        <w:p w:rsidR="00D45C88" w:rsidRDefault="00D45C88">
          <w:pPr>
            <w:pStyle w:val="28DB764BDB744C9A90EBAA7676008FE7"/>
          </w:pPr>
          <w:r w:rsidRPr="00BC5450">
            <w:rPr>
              <w:rStyle w:val="Platshllartext"/>
            </w:rPr>
            <w:t xml:space="preserve">Klicka här för att ange </w:t>
          </w:r>
          <w:r>
            <w:rPr>
              <w:rStyle w:val="Platshllartext"/>
            </w:rPr>
            <w:t>kontaktuppgifter</w:t>
          </w:r>
        </w:p>
      </w:docPartBody>
    </w:docPart>
    <w:docPart>
      <w:docPartPr>
        <w:name w:val="BE551E21A5294B14A60E3AC3239D167A"/>
        <w:category>
          <w:name w:val="Allmänt"/>
          <w:gallery w:val="placeholder"/>
        </w:category>
        <w:types>
          <w:type w:val="bbPlcHdr"/>
        </w:types>
        <w:behaviors>
          <w:behavior w:val="content"/>
        </w:behaviors>
        <w:guid w:val="{09F53DE2-C3CD-4D41-B365-09218B411AC3}"/>
      </w:docPartPr>
      <w:docPartBody>
        <w:p w:rsidR="00D45C88" w:rsidRDefault="00D45C88">
          <w:pPr>
            <w:pStyle w:val="BE551E21A5294B14A60E3AC3239D167A"/>
          </w:pPr>
          <w:r w:rsidRPr="00BC5450">
            <w:rPr>
              <w:rStyle w:val="Platshllartext"/>
            </w:rPr>
            <w:t xml:space="preserve">Klicka här för att ange </w:t>
          </w:r>
          <w:r>
            <w:rPr>
              <w:rStyle w:val="Platshllartext"/>
            </w:rPr>
            <w:t>namn</w:t>
          </w:r>
        </w:p>
      </w:docPartBody>
    </w:docPart>
    <w:docPart>
      <w:docPartPr>
        <w:name w:val="E044B86CB26C4A1A87603383D972828B"/>
        <w:category>
          <w:name w:val="Allmänt"/>
          <w:gallery w:val="placeholder"/>
        </w:category>
        <w:types>
          <w:type w:val="bbPlcHdr"/>
        </w:types>
        <w:behaviors>
          <w:behavior w:val="content"/>
        </w:behaviors>
        <w:guid w:val="{6FA38DFA-A09D-4C36-AA1C-4549AC3F1BFC}"/>
      </w:docPartPr>
      <w:docPartBody>
        <w:p w:rsidR="00D45C88" w:rsidRDefault="00D45C88">
          <w:pPr>
            <w:pStyle w:val="E044B86CB26C4A1A87603383D972828B"/>
          </w:pPr>
          <w:r w:rsidRPr="00BC5450">
            <w:rPr>
              <w:rStyle w:val="Platshllartext"/>
            </w:rPr>
            <w:t xml:space="preserve">Klicka här för att ange </w:t>
          </w:r>
          <w:r>
            <w:rPr>
              <w:rStyle w:val="Platshllartext"/>
            </w:rPr>
            <w:t>verksamhet</w:t>
          </w:r>
        </w:p>
      </w:docPartBody>
    </w:docPart>
    <w:docPart>
      <w:docPartPr>
        <w:name w:val="536B9689A9654BFDA34BE856E27697AE"/>
        <w:category>
          <w:name w:val="Allmänt"/>
          <w:gallery w:val="placeholder"/>
        </w:category>
        <w:types>
          <w:type w:val="bbPlcHdr"/>
        </w:types>
        <w:behaviors>
          <w:behavior w:val="content"/>
        </w:behaviors>
        <w:guid w:val="{3EC10352-6B27-4A12-BECB-AE0DA7B34354}"/>
      </w:docPartPr>
      <w:docPartBody>
        <w:p w:rsidR="00D45C88" w:rsidRDefault="00D45C88">
          <w:pPr>
            <w:pStyle w:val="536B9689A9654BFDA34BE856E27697AE"/>
          </w:pPr>
          <w:r w:rsidRPr="00BC5450">
            <w:rPr>
              <w:rStyle w:val="Platshllartext"/>
            </w:rPr>
            <w:t xml:space="preserve">Klicka här för att ange </w:t>
          </w:r>
          <w:r>
            <w:rPr>
              <w:rStyle w:val="Platshllartext"/>
            </w:rPr>
            <w:t>kontaktuppgifter</w:t>
          </w:r>
        </w:p>
      </w:docPartBody>
    </w:docPart>
    <w:docPart>
      <w:docPartPr>
        <w:name w:val="82515AF34A4841FFBC526180DD563D1C"/>
        <w:category>
          <w:name w:val="Allmänt"/>
          <w:gallery w:val="placeholder"/>
        </w:category>
        <w:types>
          <w:type w:val="bbPlcHdr"/>
        </w:types>
        <w:behaviors>
          <w:behavior w:val="content"/>
        </w:behaviors>
        <w:guid w:val="{2DCB5182-610D-44B9-80C6-BD03C7F89303}"/>
      </w:docPartPr>
      <w:docPartBody>
        <w:p w:rsidR="00D45C88" w:rsidRDefault="00D45C88">
          <w:pPr>
            <w:pStyle w:val="82515AF34A4841FFBC526180DD563D1C"/>
          </w:pPr>
          <w:r w:rsidRPr="00BC5450">
            <w:rPr>
              <w:rStyle w:val="Platshllartext"/>
            </w:rPr>
            <w:t>Klicka här för att ange text</w:t>
          </w:r>
        </w:p>
      </w:docPartBody>
    </w:docPart>
    <w:docPart>
      <w:docPartPr>
        <w:name w:val="5D8AC6D6048E4140B421FB4DEC727933"/>
        <w:category>
          <w:name w:val="Allmänt"/>
          <w:gallery w:val="placeholder"/>
        </w:category>
        <w:types>
          <w:type w:val="bbPlcHdr"/>
        </w:types>
        <w:behaviors>
          <w:behavior w:val="content"/>
        </w:behaviors>
        <w:guid w:val="{23C654FA-275F-4CBA-BDB1-B56EA816D838}"/>
      </w:docPartPr>
      <w:docPartBody>
        <w:p w:rsidR="00D45C88" w:rsidRDefault="00D45C88">
          <w:pPr>
            <w:pStyle w:val="5D8AC6D6048E4140B421FB4DEC727933"/>
          </w:pPr>
          <w:r w:rsidRPr="00BC5450">
            <w:rPr>
              <w:rStyle w:val="Platshllartext"/>
            </w:rPr>
            <w:t>Klicka här för att ange text</w:t>
          </w:r>
        </w:p>
      </w:docPartBody>
    </w:docPart>
    <w:docPart>
      <w:docPartPr>
        <w:name w:val="7560545F863741A28AF9333502776211"/>
        <w:category>
          <w:name w:val="Allmänt"/>
          <w:gallery w:val="placeholder"/>
        </w:category>
        <w:types>
          <w:type w:val="bbPlcHdr"/>
        </w:types>
        <w:behaviors>
          <w:behavior w:val="content"/>
        </w:behaviors>
        <w:guid w:val="{129438AF-4BDB-4CB2-8008-57154F1F0FD7}"/>
      </w:docPartPr>
      <w:docPartBody>
        <w:p w:rsidR="00D45C88" w:rsidRDefault="00D45C88">
          <w:pPr>
            <w:pStyle w:val="7560545F863741A28AF9333502776211"/>
          </w:pPr>
          <w:r w:rsidRPr="00BC5450">
            <w:rPr>
              <w:rStyle w:val="Platshllartext"/>
            </w:rPr>
            <w:t>Klicka här för att ange text</w:t>
          </w:r>
        </w:p>
      </w:docPartBody>
    </w:docPart>
    <w:docPart>
      <w:docPartPr>
        <w:name w:val="373D8135BAA24A179BFB6ED37DAF7170"/>
        <w:category>
          <w:name w:val="Allmänt"/>
          <w:gallery w:val="placeholder"/>
        </w:category>
        <w:types>
          <w:type w:val="bbPlcHdr"/>
        </w:types>
        <w:behaviors>
          <w:behavior w:val="content"/>
        </w:behaviors>
        <w:guid w:val="{BAADE233-BC31-4E5E-8581-3F53B901EC0C}"/>
      </w:docPartPr>
      <w:docPartBody>
        <w:p w:rsidR="00D45C88" w:rsidRDefault="00D45C88">
          <w:pPr>
            <w:pStyle w:val="373D8135BAA24A179BFB6ED37DAF7170"/>
          </w:pPr>
          <w:r w:rsidRPr="00BC5450">
            <w:rPr>
              <w:rStyle w:val="Platshllartext"/>
            </w:rPr>
            <w:t>Ange innehåll som du vill upprepa, inklusive andra innehållskontroller. Du kan också infoga den här kontrollen runt tabellrader om du vill upprepa delar av en tabell.</w:t>
          </w:r>
        </w:p>
      </w:docPartBody>
    </w:docPart>
    <w:docPart>
      <w:docPartPr>
        <w:name w:val="C9E7E5C00A9F456CADF2F92C616D5EBE"/>
        <w:category>
          <w:name w:val="Allmänt"/>
          <w:gallery w:val="placeholder"/>
        </w:category>
        <w:types>
          <w:type w:val="bbPlcHdr"/>
        </w:types>
        <w:behaviors>
          <w:behavior w:val="content"/>
        </w:behaviors>
        <w:guid w:val="{A5FE0B7F-9770-4DF4-89FC-168E04DFFEC3}"/>
      </w:docPartPr>
      <w:docPartBody>
        <w:p w:rsidR="00D45C88" w:rsidRDefault="00D45C88">
          <w:pPr>
            <w:pStyle w:val="C9E7E5C00A9F456CADF2F92C616D5EBE"/>
          </w:pPr>
          <w:r w:rsidRPr="00BC5450">
            <w:rPr>
              <w:rStyle w:val="Platshllartext"/>
            </w:rPr>
            <w:t>Klicka här för att ange text</w:t>
          </w:r>
        </w:p>
      </w:docPartBody>
    </w:docPart>
    <w:docPart>
      <w:docPartPr>
        <w:name w:val="BAF01FD9A4E24121AFA467BF45D2005C"/>
        <w:category>
          <w:name w:val="Allmänt"/>
          <w:gallery w:val="placeholder"/>
        </w:category>
        <w:types>
          <w:type w:val="bbPlcHdr"/>
        </w:types>
        <w:behaviors>
          <w:behavior w:val="content"/>
        </w:behaviors>
        <w:guid w:val="{A8EACD9C-6A04-4057-A46F-20C1FEC05545}"/>
      </w:docPartPr>
      <w:docPartBody>
        <w:p w:rsidR="00D45C88" w:rsidRDefault="00D45C88">
          <w:pPr>
            <w:pStyle w:val="BAF01FD9A4E24121AFA467BF45D2005C"/>
          </w:pPr>
          <w:r w:rsidRPr="00BC5450">
            <w:rPr>
              <w:rStyle w:val="Platshllartext"/>
            </w:rPr>
            <w:t>Kl</w:t>
          </w:r>
          <w:r w:rsidRPr="00BC5450">
            <w:rPr>
              <w:rStyle w:val="Platshllartext"/>
            </w:rPr>
            <w:t>icka här för att ange text</w:t>
          </w:r>
        </w:p>
      </w:docPartBody>
    </w:docPart>
    <w:docPart>
      <w:docPartPr>
        <w:name w:val="5B439D7DB687437FB520A1806E035BBD"/>
        <w:category>
          <w:name w:val="Allmänt"/>
          <w:gallery w:val="placeholder"/>
        </w:category>
        <w:types>
          <w:type w:val="bbPlcHdr"/>
        </w:types>
        <w:behaviors>
          <w:behavior w:val="content"/>
        </w:behaviors>
        <w:guid w:val="{477A7FAE-CCCD-48EA-882D-C8A89276A99D}"/>
      </w:docPartPr>
      <w:docPartBody>
        <w:p w:rsidR="00D45C88" w:rsidRDefault="00D45C88">
          <w:pPr>
            <w:pStyle w:val="5B439D7DB687437FB520A1806E035BBD"/>
          </w:pPr>
          <w:r w:rsidRPr="00BC5450">
            <w:rPr>
              <w:rStyle w:val="Platshllartext"/>
            </w:rPr>
            <w:t>Klicka här för att ange text</w:t>
          </w:r>
          <w:r>
            <w:rPr>
              <w:rStyle w:val="Platshllartext"/>
            </w:rPr>
            <w:t>.</w:t>
          </w:r>
          <w:r w:rsidRPr="001B45F6">
            <w:rPr>
              <w:rStyle w:val="Platshllartext"/>
            </w:rPr>
            <w:t xml:space="preserve"> </w:t>
          </w:r>
          <w:r>
            <w:rPr>
              <w:rStyle w:val="Platshllartext"/>
            </w:rPr>
            <w:br/>
          </w:r>
          <w:r>
            <w:rPr>
              <w:rStyle w:val="Platshllartext"/>
            </w:rPr>
            <w:br/>
          </w:r>
          <w:r w:rsidRPr="001B45F6">
            <w:rPr>
              <w:rStyle w:val="Platshllartext"/>
            </w:rPr>
            <w:t xml:space="preserve">Klicka </w:t>
          </w:r>
          <w:r w:rsidRPr="001B45F6">
            <w:rPr>
              <w:rStyle w:val="Platshllartext"/>
              <w:u w:val="single"/>
            </w:rPr>
            <w:t>sedan</w:t>
          </w:r>
          <w:r w:rsidRPr="001B45F6">
            <w:rPr>
              <w:rStyle w:val="Platshllartext"/>
            </w:rPr>
            <w:t xml:space="preserve"> på det blåa krysset längst ut till höger för att lägga till flera</w:t>
          </w:r>
          <w:r>
            <w:rPr>
              <w:rStyle w:val="Platshllartext"/>
            </w:rPr>
            <w:t xml:space="preserve"> rader</w:t>
          </w:r>
          <w:r w:rsidRPr="001B45F6">
            <w:rPr>
              <w:rStyle w:val="Platshllartext"/>
            </w:rPr>
            <w:t>.</w:t>
          </w:r>
        </w:p>
      </w:docPartBody>
    </w:docPart>
    <w:docPart>
      <w:docPartPr>
        <w:name w:val="E21C8B786DAD4F71BE3C7EBB1E1A7418"/>
        <w:category>
          <w:name w:val="Allmänt"/>
          <w:gallery w:val="placeholder"/>
        </w:category>
        <w:types>
          <w:type w:val="bbPlcHdr"/>
        </w:types>
        <w:behaviors>
          <w:behavior w:val="content"/>
        </w:behaviors>
        <w:guid w:val="{4237B465-D548-4F5B-9924-D96A4F83CD95}"/>
      </w:docPartPr>
      <w:docPartBody>
        <w:p w:rsidR="00D45C88" w:rsidRDefault="00D45C88">
          <w:pPr>
            <w:pStyle w:val="E21C8B786DAD4F71BE3C7EBB1E1A7418"/>
          </w:pPr>
          <w:r w:rsidRPr="00BC5450">
            <w:rPr>
              <w:rStyle w:val="Platshllartext"/>
            </w:rPr>
            <w:t>Klicka här för att ange text</w:t>
          </w:r>
        </w:p>
      </w:docPartBody>
    </w:docPart>
    <w:docPart>
      <w:docPartPr>
        <w:name w:val="2E3B255055E740789DCBF89018A4571A"/>
        <w:category>
          <w:name w:val="Allmänt"/>
          <w:gallery w:val="placeholder"/>
        </w:category>
        <w:types>
          <w:type w:val="bbPlcHdr"/>
        </w:types>
        <w:behaviors>
          <w:behavior w:val="content"/>
        </w:behaviors>
        <w:guid w:val="{60825FD7-5D18-4B7B-A050-ABDE888F7E72}"/>
      </w:docPartPr>
      <w:docPartBody>
        <w:p w:rsidR="00D45C88" w:rsidRDefault="00D45C88">
          <w:pPr>
            <w:pStyle w:val="2E3B255055E740789DCBF89018A4571A"/>
          </w:pPr>
          <w:r>
            <w:rPr>
              <w:rStyle w:val="Platshllartext"/>
            </w:rPr>
            <w:t>Ange datum i väljaren</w:t>
          </w:r>
        </w:p>
      </w:docPartBody>
    </w:docPart>
    <w:docPart>
      <w:docPartPr>
        <w:name w:val="F605404F25134CE99E0FD0F8B2DAD0FD"/>
        <w:category>
          <w:name w:val="Allmänt"/>
          <w:gallery w:val="placeholder"/>
        </w:category>
        <w:types>
          <w:type w:val="bbPlcHdr"/>
        </w:types>
        <w:behaviors>
          <w:behavior w:val="content"/>
        </w:behaviors>
        <w:guid w:val="{16EED4D0-5EA6-4E37-A853-AAF22BE6206D}"/>
      </w:docPartPr>
      <w:docPartBody>
        <w:p w:rsidR="00D45C88" w:rsidRDefault="00D45C88">
          <w:pPr>
            <w:pStyle w:val="F605404F25134CE99E0FD0F8B2DAD0FD"/>
          </w:pPr>
          <w:r w:rsidRPr="00BC5450">
            <w:rPr>
              <w:rStyle w:val="Platshllartext"/>
            </w:rPr>
            <w:t xml:space="preserve">Klicka här för att ange </w:t>
          </w:r>
          <w:r>
            <w:rPr>
              <w:rStyle w:val="Platshllartext"/>
            </w:rPr>
            <w:t>plats</w:t>
          </w:r>
        </w:p>
      </w:docPartBody>
    </w:docPart>
    <w:docPart>
      <w:docPartPr>
        <w:name w:val="475F779CBB7A413A988BC1D0D9151127"/>
        <w:category>
          <w:name w:val="Allmänt"/>
          <w:gallery w:val="placeholder"/>
        </w:category>
        <w:types>
          <w:type w:val="bbPlcHdr"/>
        </w:types>
        <w:behaviors>
          <w:behavior w:val="content"/>
        </w:behaviors>
        <w:guid w:val="{191C5584-161B-41FB-90EA-436E415236E7}"/>
      </w:docPartPr>
      <w:docPartBody>
        <w:p w:rsidR="00D45C88" w:rsidRDefault="00D45C88">
          <w:pPr>
            <w:pStyle w:val="475F779CBB7A413A988BC1D0D9151127"/>
          </w:pPr>
          <w:r>
            <w:rPr>
              <w:rStyle w:val="Platshllartext"/>
            </w:rPr>
            <w:t>Ange datum i väljaren</w:t>
          </w:r>
        </w:p>
      </w:docPartBody>
    </w:docPart>
    <w:docPart>
      <w:docPartPr>
        <w:name w:val="0EEC9BFC99C94C81B112A31870CE2311"/>
        <w:category>
          <w:name w:val="Allmänt"/>
          <w:gallery w:val="placeholder"/>
        </w:category>
        <w:types>
          <w:type w:val="bbPlcHdr"/>
        </w:types>
        <w:behaviors>
          <w:behavior w:val="content"/>
        </w:behaviors>
        <w:guid w:val="{0926D690-64E8-4199-B5A9-3B989EC1AAFA}"/>
      </w:docPartPr>
      <w:docPartBody>
        <w:p w:rsidR="00D45C88" w:rsidRDefault="00D45C88">
          <w:pPr>
            <w:pStyle w:val="0EEC9BFC99C94C81B112A31870CE2311"/>
          </w:pPr>
          <w:r>
            <w:rPr>
              <w:rStyle w:val="Platshllartext"/>
            </w:rPr>
            <w:t>XX:XX</w:t>
          </w:r>
        </w:p>
      </w:docPartBody>
    </w:docPart>
    <w:docPart>
      <w:docPartPr>
        <w:name w:val="093B5F8BEAEA493E966BC8F7788E8A4E"/>
        <w:category>
          <w:name w:val="Allmänt"/>
          <w:gallery w:val="placeholder"/>
        </w:category>
        <w:types>
          <w:type w:val="bbPlcHdr"/>
        </w:types>
        <w:behaviors>
          <w:behavior w:val="content"/>
        </w:behaviors>
        <w:guid w:val="{81767260-2010-48B1-85AD-A2F968F37DED}"/>
      </w:docPartPr>
      <w:docPartBody>
        <w:p w:rsidR="00D45C88" w:rsidRDefault="00D45C88">
          <w:pPr>
            <w:pStyle w:val="093B5F8BEAEA493E966BC8F7788E8A4E"/>
          </w:pPr>
          <w:r w:rsidRPr="00BC5450">
            <w:rPr>
              <w:rStyle w:val="Platshllartext"/>
            </w:rPr>
            <w:t>Ange innehåll som du vill upprepa, inklusive andra innehållskontroller. Du kan också infoga den här kontrollen runt tabellrader om du vill upprepa delar av en tabell.</w:t>
          </w:r>
        </w:p>
      </w:docPartBody>
    </w:docPart>
    <w:docPart>
      <w:docPartPr>
        <w:name w:val="88D6512C4BE549D28B9F0A8DB9B3A089"/>
        <w:category>
          <w:name w:val="Allmänt"/>
          <w:gallery w:val="placeholder"/>
        </w:category>
        <w:types>
          <w:type w:val="bbPlcHdr"/>
        </w:types>
        <w:behaviors>
          <w:behavior w:val="content"/>
        </w:behaviors>
        <w:guid w:val="{0F902ED1-BEA7-40BF-8D53-0B00B7043936}"/>
      </w:docPartPr>
      <w:docPartBody>
        <w:p w:rsidR="00D45C88" w:rsidRDefault="00D45C88">
          <w:pPr>
            <w:pStyle w:val="88D6512C4BE549D28B9F0A8DB9B3A089"/>
          </w:pPr>
          <w:r w:rsidRPr="00BC5450">
            <w:rPr>
              <w:rStyle w:val="Platshllartext"/>
            </w:rPr>
            <w:t xml:space="preserve">Klicka här för att ange </w:t>
          </w:r>
          <w:r>
            <w:rPr>
              <w:rStyle w:val="Platshllartext"/>
            </w:rPr>
            <w:t xml:space="preserve">namn. </w:t>
          </w:r>
          <w:r>
            <w:rPr>
              <w:rStyle w:val="Platshllartext"/>
            </w:rPr>
            <w:br/>
          </w:r>
          <w:r>
            <w:rPr>
              <w:rStyle w:val="Platshllartext"/>
            </w:rPr>
            <w:br/>
          </w:r>
          <w:r w:rsidRPr="001B45F6">
            <w:rPr>
              <w:rStyle w:val="Platshllartext"/>
            </w:rPr>
            <w:t xml:space="preserve">Klicka </w:t>
          </w:r>
          <w:r w:rsidRPr="001B45F6">
            <w:rPr>
              <w:rStyle w:val="Platshllartext"/>
              <w:u w:val="single"/>
            </w:rPr>
            <w:t>sedan</w:t>
          </w:r>
          <w:r w:rsidRPr="001B45F6">
            <w:rPr>
              <w:rStyle w:val="Platshllartext"/>
            </w:rPr>
            <w:t xml:space="preserve"> på det blåa krysset längst ut till höger för</w:t>
          </w:r>
          <w:r w:rsidRPr="001B45F6">
            <w:rPr>
              <w:rStyle w:val="Platshllartext"/>
            </w:rPr>
            <w:t xml:space="preserve"> att lägga till flera namn.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C88"/>
    <w:rsid w:val="00D45C8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rPr>
      <w:color w:val="666666"/>
    </w:rPr>
  </w:style>
  <w:style w:type="paragraph" w:customStyle="1" w:styleId="88723926E7B54D349DB6D89029AC6620">
    <w:name w:val="88723926E7B54D349DB6D89029AC6620"/>
  </w:style>
  <w:style w:type="paragraph" w:customStyle="1" w:styleId="82D84517F936456D805E91A0DB41CFD8">
    <w:name w:val="82D84517F936456D805E91A0DB41CFD8"/>
  </w:style>
  <w:style w:type="paragraph" w:customStyle="1" w:styleId="FE2610B6BA6C4E99B85734D36DCC6465">
    <w:name w:val="FE2610B6BA6C4E99B85734D36DCC6465"/>
  </w:style>
  <w:style w:type="paragraph" w:customStyle="1" w:styleId="B3F0C40BB0904425B68F211C4E7FD3E7">
    <w:name w:val="B3F0C40BB0904425B68F211C4E7FD3E7"/>
  </w:style>
  <w:style w:type="paragraph" w:customStyle="1" w:styleId="0E910E61FD204EB699485263E63CFEB7">
    <w:name w:val="0E910E61FD204EB699485263E63CFEB7"/>
  </w:style>
  <w:style w:type="paragraph" w:customStyle="1" w:styleId="99F849048B29426FA649E4C77A7235DF">
    <w:name w:val="99F849048B29426FA649E4C77A7235DF"/>
  </w:style>
  <w:style w:type="paragraph" w:customStyle="1" w:styleId="0E469228B4D74984A5A8B27578BA8F7B">
    <w:name w:val="0E469228B4D74984A5A8B27578BA8F7B"/>
  </w:style>
  <w:style w:type="paragraph" w:customStyle="1" w:styleId="8B924563E0604A329159DF6F340A2CD0">
    <w:name w:val="8B924563E0604A329159DF6F340A2CD0"/>
  </w:style>
  <w:style w:type="paragraph" w:customStyle="1" w:styleId="AA37F4A80EC8457A8CB5844E24E038A3">
    <w:name w:val="AA37F4A80EC8457A8CB5844E24E038A3"/>
  </w:style>
  <w:style w:type="paragraph" w:customStyle="1" w:styleId="CF11B69203E14A6DAA7BFDFE785FCD5C">
    <w:name w:val="CF11B69203E14A6DAA7BFDFE785FCD5C"/>
  </w:style>
  <w:style w:type="paragraph" w:customStyle="1" w:styleId="CA1188223F4542608BDC039DCF0E9432">
    <w:name w:val="CA1188223F4542608BDC039DCF0E9432"/>
  </w:style>
  <w:style w:type="paragraph" w:customStyle="1" w:styleId="0FB3D89427E8499D96535BC54D4DE04C">
    <w:name w:val="0FB3D89427E8499D96535BC54D4DE04C"/>
  </w:style>
  <w:style w:type="paragraph" w:customStyle="1" w:styleId="2C3EBA2573754DE5AE816DA012A8A1F2">
    <w:name w:val="2C3EBA2573754DE5AE816DA012A8A1F2"/>
  </w:style>
  <w:style w:type="paragraph" w:customStyle="1" w:styleId="577F5ACB62E641459ACAABFDB27C88C3">
    <w:name w:val="577F5ACB62E641459ACAABFDB27C88C3"/>
  </w:style>
  <w:style w:type="paragraph" w:customStyle="1" w:styleId="E9D4E10686EA4500AD29051FF4EDD148">
    <w:name w:val="E9D4E10686EA4500AD29051FF4EDD148"/>
  </w:style>
  <w:style w:type="paragraph" w:customStyle="1" w:styleId="6123DACDF31D4F9DB0586698308269FA">
    <w:name w:val="6123DACDF31D4F9DB0586698308269FA"/>
  </w:style>
  <w:style w:type="paragraph" w:customStyle="1" w:styleId="2398C0DA56EF4AEA8C9904B44CCB77DB">
    <w:name w:val="2398C0DA56EF4AEA8C9904B44CCB77DB"/>
  </w:style>
  <w:style w:type="paragraph" w:customStyle="1" w:styleId="B7AA2DB3DCF04946AF4348594600595C">
    <w:name w:val="B7AA2DB3DCF04946AF4348594600595C"/>
  </w:style>
  <w:style w:type="paragraph" w:customStyle="1" w:styleId="AC1A2BF6445A4B9A896FFDAE09C41EAF">
    <w:name w:val="AC1A2BF6445A4B9A896FFDAE09C41EAF"/>
  </w:style>
  <w:style w:type="paragraph" w:customStyle="1" w:styleId="28DB764BDB744C9A90EBAA7676008FE7">
    <w:name w:val="28DB764BDB744C9A90EBAA7676008FE7"/>
  </w:style>
  <w:style w:type="paragraph" w:customStyle="1" w:styleId="BE551E21A5294B14A60E3AC3239D167A">
    <w:name w:val="BE551E21A5294B14A60E3AC3239D167A"/>
  </w:style>
  <w:style w:type="paragraph" w:customStyle="1" w:styleId="E044B86CB26C4A1A87603383D972828B">
    <w:name w:val="E044B86CB26C4A1A87603383D972828B"/>
  </w:style>
  <w:style w:type="paragraph" w:customStyle="1" w:styleId="536B9689A9654BFDA34BE856E27697AE">
    <w:name w:val="536B9689A9654BFDA34BE856E27697AE"/>
  </w:style>
  <w:style w:type="paragraph" w:customStyle="1" w:styleId="82515AF34A4841FFBC526180DD563D1C">
    <w:name w:val="82515AF34A4841FFBC526180DD563D1C"/>
  </w:style>
  <w:style w:type="paragraph" w:customStyle="1" w:styleId="5D8AC6D6048E4140B421FB4DEC727933">
    <w:name w:val="5D8AC6D6048E4140B421FB4DEC727933"/>
  </w:style>
  <w:style w:type="paragraph" w:customStyle="1" w:styleId="7560545F863741A28AF9333502776211">
    <w:name w:val="7560545F863741A28AF9333502776211"/>
  </w:style>
  <w:style w:type="paragraph" w:customStyle="1" w:styleId="373D8135BAA24A179BFB6ED37DAF7170">
    <w:name w:val="373D8135BAA24A179BFB6ED37DAF7170"/>
  </w:style>
  <w:style w:type="paragraph" w:customStyle="1" w:styleId="C9E7E5C00A9F456CADF2F92C616D5EBE">
    <w:name w:val="C9E7E5C00A9F456CADF2F92C616D5EBE"/>
  </w:style>
  <w:style w:type="paragraph" w:customStyle="1" w:styleId="BAF01FD9A4E24121AFA467BF45D2005C">
    <w:name w:val="BAF01FD9A4E24121AFA467BF45D2005C"/>
  </w:style>
  <w:style w:type="paragraph" w:customStyle="1" w:styleId="5B439D7DB687437FB520A1806E035BBD">
    <w:name w:val="5B439D7DB687437FB520A1806E035BBD"/>
  </w:style>
  <w:style w:type="paragraph" w:customStyle="1" w:styleId="E21C8B786DAD4F71BE3C7EBB1E1A7418">
    <w:name w:val="E21C8B786DAD4F71BE3C7EBB1E1A7418"/>
  </w:style>
  <w:style w:type="paragraph" w:customStyle="1" w:styleId="2E3B255055E740789DCBF89018A4571A">
    <w:name w:val="2E3B255055E740789DCBF89018A4571A"/>
  </w:style>
  <w:style w:type="paragraph" w:customStyle="1" w:styleId="F605404F25134CE99E0FD0F8B2DAD0FD">
    <w:name w:val="F605404F25134CE99E0FD0F8B2DAD0FD"/>
  </w:style>
  <w:style w:type="paragraph" w:customStyle="1" w:styleId="475F779CBB7A413A988BC1D0D9151127">
    <w:name w:val="475F779CBB7A413A988BC1D0D9151127"/>
  </w:style>
  <w:style w:type="paragraph" w:customStyle="1" w:styleId="0EEC9BFC99C94C81B112A31870CE2311">
    <w:name w:val="0EEC9BFC99C94C81B112A31870CE2311"/>
  </w:style>
  <w:style w:type="paragraph" w:customStyle="1" w:styleId="093B5F8BEAEA493E966BC8F7788E8A4E">
    <w:name w:val="093B5F8BEAEA493E966BC8F7788E8A4E"/>
  </w:style>
  <w:style w:type="paragraph" w:customStyle="1" w:styleId="88D6512C4BE549D28B9F0A8DB9B3A089">
    <w:name w:val="88D6512C4BE549D28B9F0A8DB9B3A0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Anpassat 5">
      <a:dk1>
        <a:sysClr val="windowText" lastClr="000000"/>
      </a:dk1>
      <a:lt1>
        <a:sysClr val="window" lastClr="FFFFFF"/>
      </a:lt1>
      <a:dk2>
        <a:srgbClr val="0E2841"/>
      </a:dk2>
      <a:lt2>
        <a:srgbClr val="E8E8E8"/>
      </a:lt2>
      <a:accent1>
        <a:srgbClr val="45907A"/>
      </a:accent1>
      <a:accent2>
        <a:srgbClr val="0074A2"/>
      </a:accent2>
      <a:accent3>
        <a:srgbClr val="E2A855"/>
      </a:accent3>
      <a:accent4>
        <a:srgbClr val="747474"/>
      </a:accent4>
      <a:accent5>
        <a:srgbClr val="D0D0D0"/>
      </a:accent5>
      <a:accent6>
        <a:srgbClr val="747474"/>
      </a:accent6>
      <a:hlink>
        <a:srgbClr val="5DCEAF"/>
      </a:hlink>
      <a:folHlink>
        <a:srgbClr val="BFBFB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29BBCBF21362E4099AE6C2F27C58737" ma:contentTypeVersion="18" ma:contentTypeDescription="Skapa ett nytt dokument." ma:contentTypeScope="" ma:versionID="f196f53c6ba1f6423658c83880fde153">
  <xsd:schema xmlns:xsd="http://www.w3.org/2001/XMLSchema" xmlns:xs="http://www.w3.org/2001/XMLSchema" xmlns:p="http://schemas.microsoft.com/office/2006/metadata/properties" xmlns:ns2="10c3a147-0d64-46aa-a281-dc97358e8373" xmlns:ns3="d7532cd0-e888-47d6-8f58-db0210f25002" targetNamespace="http://schemas.microsoft.com/office/2006/metadata/properties" ma:root="true" ma:fieldsID="3b3f29b85ad7156d468512f4960bd197" ns2:_="" ns3:_="">
    <xsd:import namespace="10c3a147-0d64-46aa-a281-dc97358e8373"/>
    <xsd:import namespace="d7532cd0-e888-47d6-8f58-db0210f2500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c3a147-0d64-46aa-a281-dc97358e83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e641fc9e-d469-439b-858c-bb315f8f2b4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532cd0-e888-47d6-8f58-db0210f25002" elementFormDefault="qualified">
    <xsd:import namespace="http://schemas.microsoft.com/office/2006/documentManagement/types"/>
    <xsd:import namespace="http://schemas.microsoft.com/office/infopath/2007/PartnerControls"/>
    <xsd:element name="SharedWithUsers" ma:index="1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1bfeac4f-1a26-4db9-9530-e25f4320ca0c}" ma:internalName="TaxCatchAll" ma:showField="CatchAllData" ma:web="d7532cd0-e888-47d6-8f58-db0210f250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5F734-EF9C-4DC3-8150-53E4C655BB1F}">
  <ds:schemaRefs>
    <ds:schemaRef ds:uri="http://schemas.microsoft.com/sharepoint/v3/contenttype/forms"/>
  </ds:schemaRefs>
</ds:datastoreItem>
</file>

<file path=customXml/itemProps2.xml><?xml version="1.0" encoding="utf-8"?>
<ds:datastoreItem xmlns:ds="http://schemas.openxmlformats.org/officeDocument/2006/customXml" ds:itemID="{F58756F9-A4BC-48F9-8D82-90C7AC42A4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c3a147-0d64-46aa-a281-dc97358e8373"/>
    <ds:schemaRef ds:uri="d7532cd0-e888-47d6-8f58-db0210f250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324170-63D4-40EE-8A66-AB2782F34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Mall för att planera SIP</Template>
  <TotalTime>0</TotalTime>
  <Pages>6</Pages>
  <Words>833</Words>
  <Characters>4420</Characters>
  <Application>Microsoft Office Word</Application>
  <DocSecurity>0</DocSecurity>
  <Lines>36</Lines>
  <Paragraphs>10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Planering av SIP</vt:lpstr>
      <vt:lpstr/>
    </vt:vector>
  </TitlesOfParts>
  <Company/>
  <LinksUpToDate>false</LinksUpToDate>
  <CharactersWithSpaces>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Planering av SIP</dc:title>
  <dc:subject/>
  <dc:creator/>
  <cp:keywords/>
  <dc:description/>
  <cp:lastModifiedBy/>
  <cp:revision>1</cp:revision>
  <dcterms:created xsi:type="dcterms:W3CDTF">2024-10-25T13:52:00Z</dcterms:created>
  <dcterms:modified xsi:type="dcterms:W3CDTF">2025-02-14T13:33:00Z</dcterms:modified>
</cp:coreProperties>
</file>